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F32" w:rsidRDefault="00A71F32" w:rsidP="0029059A">
      <w:pPr>
        <w:spacing w:before="100" w:beforeAutospacing="1" w:after="100" w:afterAutospacing="1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53" o:spid="_x0000_i1025" type="#_x0000_t75" style="width:101.25pt;height:57.75pt;visibility:visible">
            <v:imagedata r:id="rId5" o:title=""/>
          </v:shape>
        </w:pict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</w:rPr>
        <w:pict>
          <v:shape id="Obraz 54" o:spid="_x0000_i1026" type="#_x0000_t75" style="width:129.75pt;height:54pt;visibility:visible">
            <v:imagedata r:id="rId6" o:title=""/>
          </v:shape>
        </w:pict>
      </w:r>
    </w:p>
    <w:p w:rsidR="00A71F32" w:rsidRDefault="00A71F32" w:rsidP="0029059A">
      <w:pPr>
        <w:jc w:val="center"/>
        <w:rPr>
          <w:sz w:val="14"/>
          <w:szCs w:val="14"/>
        </w:rPr>
      </w:pPr>
      <w:r w:rsidRPr="00913AE3">
        <w:rPr>
          <w:sz w:val="14"/>
          <w:szCs w:val="14"/>
        </w:rPr>
        <w:t>Projekt – „Wsparcie osób objętych pomocą OPS w gminie Miastkowo”</w:t>
      </w:r>
    </w:p>
    <w:p w:rsidR="00A71F32" w:rsidRDefault="00A71F32" w:rsidP="0029059A">
      <w:pPr>
        <w:jc w:val="center"/>
        <w:rPr>
          <w:sz w:val="14"/>
          <w:szCs w:val="14"/>
        </w:rPr>
      </w:pPr>
      <w:r w:rsidRPr="00913AE3">
        <w:rPr>
          <w:sz w:val="14"/>
          <w:szCs w:val="14"/>
        </w:rPr>
        <w:t xml:space="preserve"> w</w:t>
      </w:r>
      <w:r>
        <w:rPr>
          <w:sz w:val="14"/>
          <w:szCs w:val="14"/>
        </w:rPr>
        <w:t>s</w:t>
      </w:r>
      <w:r w:rsidRPr="00913AE3">
        <w:rPr>
          <w:sz w:val="14"/>
          <w:szCs w:val="14"/>
        </w:rPr>
        <w:t xml:space="preserve">półfinansowany przez Unię Europejską w ramach Europejskiego </w:t>
      </w:r>
    </w:p>
    <w:p w:rsidR="00A71F32" w:rsidRPr="00913AE3" w:rsidRDefault="00A71F32" w:rsidP="0029059A">
      <w:pPr>
        <w:jc w:val="center"/>
        <w:rPr>
          <w:sz w:val="14"/>
          <w:szCs w:val="14"/>
        </w:rPr>
      </w:pPr>
      <w:r w:rsidRPr="00913AE3">
        <w:rPr>
          <w:sz w:val="14"/>
          <w:szCs w:val="14"/>
        </w:rPr>
        <w:t>Funduszu Społecznego</w:t>
      </w:r>
    </w:p>
    <w:p w:rsidR="00A71F32" w:rsidRDefault="00A71F32" w:rsidP="0029059A"/>
    <w:p w:rsidR="00A71F32" w:rsidRDefault="00A71F32" w:rsidP="0029059A">
      <w:pPr>
        <w:spacing w:after="240"/>
        <w:rPr>
          <w:b/>
          <w:bCs/>
        </w:rPr>
      </w:pPr>
    </w:p>
    <w:p w:rsidR="00A71F32" w:rsidRDefault="00A71F32" w:rsidP="0029059A">
      <w:pPr>
        <w:spacing w:after="240"/>
      </w:pPr>
      <w:r>
        <w:rPr>
          <w:b/>
          <w:bCs/>
        </w:rPr>
        <w:t>Zapytanie ofertowe na zakup kompletów szkoleniowych</w:t>
      </w:r>
    </w:p>
    <w:p w:rsidR="00A71F32" w:rsidRDefault="00A71F32" w:rsidP="0029059A">
      <w:pPr>
        <w:pStyle w:val="NormalWeb"/>
        <w:spacing w:after="0"/>
        <w:jc w:val="right"/>
      </w:pPr>
      <w:r>
        <w:t>Miastkowo 14.02.2013 r.</w:t>
      </w:r>
    </w:p>
    <w:p w:rsidR="00A71F32" w:rsidRDefault="00A71F32" w:rsidP="0029059A">
      <w:pPr>
        <w:pStyle w:val="NormalWeb"/>
        <w:spacing w:after="0"/>
      </w:pPr>
    </w:p>
    <w:p w:rsidR="00A71F32" w:rsidRDefault="00A71F32" w:rsidP="00BC75DE">
      <w:pPr>
        <w:pStyle w:val="NormalWeb"/>
        <w:spacing w:after="0"/>
        <w:jc w:val="center"/>
      </w:pPr>
      <w:r>
        <w:rPr>
          <w:b/>
          <w:bCs/>
          <w:sz w:val="27"/>
          <w:szCs w:val="27"/>
        </w:rPr>
        <w:t>ZAPYTANIE OFERTOWE</w:t>
      </w:r>
    </w:p>
    <w:p w:rsidR="00A71F32" w:rsidRDefault="00A71F32" w:rsidP="0029059A">
      <w:pPr>
        <w:pStyle w:val="NormalWeb"/>
        <w:numPr>
          <w:ilvl w:val="0"/>
          <w:numId w:val="1"/>
        </w:numPr>
        <w:spacing w:after="198" w:line="360" w:lineRule="auto"/>
      </w:pPr>
      <w:r>
        <w:rPr>
          <w:b/>
          <w:bCs/>
        </w:rPr>
        <w:t>Dotyczy</w:t>
      </w:r>
      <w:r>
        <w:t>: Ośrodek Pomocy Społecznej w Miastkowo w ramach realizowanego projektu „Wsparcie osób objętych pomocą OPS w gminie Miastkowo” współfinansowanego ze środków Europejskiego Funduszu Społecznego w ramach Programu Operacyjnego Kapitał Ludzki zaprasza do złożenia oferty na dostawę fabrycznie nowych kompletów szkoleniowych:</w:t>
      </w:r>
    </w:p>
    <w:p w:rsidR="00A71F32" w:rsidRDefault="00A71F32" w:rsidP="0029059A">
      <w:pPr>
        <w:pStyle w:val="NormalWeb"/>
        <w:spacing w:after="198" w:line="360" w:lineRule="auto"/>
        <w:ind w:left="646"/>
      </w:pPr>
      <w:r>
        <w:rPr>
          <w:b/>
          <w:bCs/>
        </w:rPr>
        <w:t>Opis przedmiotów zamówienia</w:t>
      </w:r>
      <w:r>
        <w:t xml:space="preserve">: </w:t>
      </w:r>
    </w:p>
    <w:tbl>
      <w:tblPr>
        <w:tblW w:w="694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430"/>
        <w:gridCol w:w="4339"/>
        <w:gridCol w:w="1337"/>
        <w:gridCol w:w="839"/>
      </w:tblGrid>
      <w:tr w:rsidR="00A71F32">
        <w:trPr>
          <w:trHeight w:val="135"/>
          <w:tblCellSpacing w:w="0" w:type="dxa"/>
        </w:trPr>
        <w:tc>
          <w:tcPr>
            <w:tcW w:w="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71F32" w:rsidRDefault="00A71F32" w:rsidP="0059626B">
            <w:pPr>
              <w:pStyle w:val="NormalWeb"/>
              <w:spacing w:line="135" w:lineRule="atLeast"/>
              <w:jc w:val="center"/>
            </w:pPr>
            <w:r>
              <w:rPr>
                <w:color w:val="000000"/>
                <w:sz w:val="22"/>
                <w:szCs w:val="22"/>
              </w:rPr>
              <w:t>lp</w:t>
            </w:r>
          </w:p>
        </w:tc>
        <w:tc>
          <w:tcPr>
            <w:tcW w:w="4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71F32" w:rsidRDefault="00A71F32" w:rsidP="0059626B">
            <w:pPr>
              <w:pStyle w:val="NormalWeb"/>
              <w:spacing w:line="135" w:lineRule="atLeast"/>
              <w:jc w:val="center"/>
            </w:pPr>
            <w:r>
              <w:rPr>
                <w:color w:val="000000"/>
                <w:sz w:val="22"/>
                <w:szCs w:val="22"/>
              </w:rPr>
              <w:t>Nazwa artykułu</w:t>
            </w:r>
          </w:p>
        </w:tc>
        <w:tc>
          <w:tcPr>
            <w:tcW w:w="1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71F32" w:rsidRDefault="00A71F32" w:rsidP="0059626B">
            <w:pPr>
              <w:pStyle w:val="NormalWeb"/>
              <w:spacing w:line="135" w:lineRule="atLeast"/>
              <w:jc w:val="center"/>
            </w:pPr>
            <w:r>
              <w:rPr>
                <w:color w:val="000000"/>
                <w:sz w:val="22"/>
                <w:szCs w:val="22"/>
              </w:rPr>
              <w:t>j.m.</w:t>
            </w:r>
          </w:p>
        </w:tc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A71F32" w:rsidRDefault="00A71F32" w:rsidP="0059626B">
            <w:pPr>
              <w:pStyle w:val="NormalWeb"/>
              <w:spacing w:line="135" w:lineRule="atLeast"/>
              <w:jc w:val="center"/>
            </w:pPr>
            <w:r>
              <w:rPr>
                <w:color w:val="000000"/>
                <w:sz w:val="22"/>
                <w:szCs w:val="22"/>
              </w:rPr>
              <w:t>ilość</w:t>
            </w:r>
          </w:p>
        </w:tc>
      </w:tr>
      <w:tr w:rsidR="00A71F32">
        <w:trPr>
          <w:trHeight w:val="960"/>
          <w:tblCellSpacing w:w="0" w:type="dxa"/>
        </w:trPr>
        <w:tc>
          <w:tcPr>
            <w:tcW w:w="430" w:type="dxa"/>
            <w:tcBorders>
              <w:top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71F32" w:rsidRDefault="00A71F32" w:rsidP="0059626B">
            <w:pPr>
              <w:pStyle w:val="NormalWeb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71F32" w:rsidRDefault="00A71F32" w:rsidP="0059626B">
            <w:pPr>
              <w:pStyle w:val="NormalWeb"/>
            </w:pPr>
            <w:r>
              <w:rPr>
                <w:color w:val="000000"/>
                <w:sz w:val="22"/>
                <w:szCs w:val="22"/>
              </w:rPr>
              <w:t>Komplet szkoleniowy (teczka, długopis, notes)</w:t>
            </w:r>
          </w:p>
        </w:tc>
        <w:tc>
          <w:tcPr>
            <w:tcW w:w="133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A71F32" w:rsidRDefault="00A71F32" w:rsidP="0059626B">
            <w:pPr>
              <w:pStyle w:val="NormalWeb"/>
              <w:jc w:val="center"/>
            </w:pPr>
            <w:r>
              <w:rPr>
                <w:color w:val="000000"/>
                <w:sz w:val="22"/>
                <w:szCs w:val="22"/>
              </w:rPr>
              <w:t>szt.</w:t>
            </w:r>
          </w:p>
        </w:tc>
        <w:tc>
          <w:tcPr>
            <w:tcW w:w="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 w:rsidR="00A71F32" w:rsidRDefault="00A71F32" w:rsidP="0059626B">
            <w:pPr>
              <w:pStyle w:val="NormalWeb"/>
              <w:jc w:val="center"/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</w:tr>
    </w:tbl>
    <w:p w:rsidR="00A71F32" w:rsidRPr="008304C7" w:rsidRDefault="00A71F32" w:rsidP="0029059A">
      <w:pPr>
        <w:pStyle w:val="NormalWeb"/>
        <w:numPr>
          <w:ilvl w:val="0"/>
          <w:numId w:val="2"/>
        </w:numPr>
        <w:spacing w:after="198" w:line="360" w:lineRule="auto"/>
        <w:rPr>
          <w:color w:val="FF6600"/>
        </w:rPr>
      </w:pPr>
      <w:r>
        <w:rPr>
          <w:b/>
          <w:bCs/>
        </w:rPr>
        <w:t>Termin realizacji zamówienia</w:t>
      </w:r>
      <w:r>
        <w:t>: 15.03.2013 r.</w:t>
      </w:r>
    </w:p>
    <w:p w:rsidR="00A71F32" w:rsidRDefault="00A71F32" w:rsidP="0029059A">
      <w:pPr>
        <w:pStyle w:val="NormalWeb"/>
        <w:numPr>
          <w:ilvl w:val="0"/>
          <w:numId w:val="3"/>
        </w:numPr>
        <w:spacing w:after="198" w:line="360" w:lineRule="auto"/>
      </w:pPr>
      <w:r>
        <w:rPr>
          <w:b/>
          <w:bCs/>
        </w:rPr>
        <w:t xml:space="preserve">Sposób przygotowania oferty: </w:t>
      </w:r>
    </w:p>
    <w:p w:rsidR="00A71F32" w:rsidRDefault="00A71F32" w:rsidP="0029059A">
      <w:pPr>
        <w:pStyle w:val="NormalWeb"/>
        <w:numPr>
          <w:ilvl w:val="0"/>
          <w:numId w:val="4"/>
        </w:numPr>
        <w:spacing w:after="0"/>
      </w:pPr>
      <w:r>
        <w:t>Ofertę sporządzić należy na druku „OFERTA”,</w:t>
      </w:r>
    </w:p>
    <w:p w:rsidR="00A71F32" w:rsidRDefault="00A71F32" w:rsidP="0029059A">
      <w:pPr>
        <w:pStyle w:val="NormalWeb"/>
        <w:numPr>
          <w:ilvl w:val="0"/>
          <w:numId w:val="4"/>
        </w:numPr>
        <w:spacing w:after="198" w:line="276" w:lineRule="auto"/>
      </w:pPr>
      <w:r>
        <w:t>Ofertę sporządzić należy w języku polskim, w formie pisemnej, na maszynie lub komputerze, nieścieralnym atramentem lub długopisem,</w:t>
      </w:r>
    </w:p>
    <w:p w:rsidR="00A71F32" w:rsidRDefault="00A71F32" w:rsidP="0029059A">
      <w:pPr>
        <w:pStyle w:val="NormalWeb"/>
        <w:numPr>
          <w:ilvl w:val="0"/>
          <w:numId w:val="4"/>
        </w:numPr>
        <w:spacing w:after="198" w:line="276" w:lineRule="auto"/>
      </w:pPr>
      <w:r>
        <w:t>Oferta winna być podpisana przez osobę upoważnioną.</w:t>
      </w:r>
    </w:p>
    <w:p w:rsidR="00A71F32" w:rsidRDefault="00A71F32" w:rsidP="00BC75DE">
      <w:pPr>
        <w:pStyle w:val="NormalWeb"/>
        <w:spacing w:after="198" w:line="276" w:lineRule="auto"/>
      </w:pPr>
    </w:p>
    <w:p w:rsidR="00A71F32" w:rsidRDefault="00A71F32" w:rsidP="00BC75DE">
      <w:pPr>
        <w:spacing w:before="100" w:beforeAutospacing="1" w:after="100" w:afterAutospacing="1"/>
      </w:pPr>
      <w:r>
        <w:rPr>
          <w:noProof/>
        </w:rPr>
        <w:pict>
          <v:shape id="_x0000_i1027" type="#_x0000_t75" style="width:101.25pt;height:57.75pt;visibility:visible">
            <v:imagedata r:id="rId5" o:title=""/>
          </v:shape>
        </w:pict>
      </w:r>
      <w:r>
        <w:t>  </w:t>
      </w:r>
      <w:r>
        <w:tab/>
      </w:r>
      <w:r>
        <w:tab/>
      </w:r>
      <w:r>
        <w:tab/>
      </w:r>
      <w:r>
        <w:tab/>
        <w:t xml:space="preserve">  </w:t>
      </w:r>
      <w:r>
        <w:tab/>
      </w:r>
      <w:r>
        <w:tab/>
      </w:r>
      <w:r>
        <w:rPr>
          <w:noProof/>
        </w:rPr>
        <w:pict>
          <v:shape id="_x0000_i1028" type="#_x0000_t75" style="width:129.75pt;height:54pt;visibility:visible">
            <v:imagedata r:id="rId6" o:title=""/>
          </v:shape>
        </w:pict>
      </w:r>
    </w:p>
    <w:p w:rsidR="00A71F32" w:rsidRDefault="00A71F32" w:rsidP="00BC75DE">
      <w:pPr>
        <w:jc w:val="center"/>
        <w:rPr>
          <w:sz w:val="14"/>
          <w:szCs w:val="14"/>
        </w:rPr>
      </w:pPr>
      <w:r w:rsidRPr="00913AE3">
        <w:rPr>
          <w:sz w:val="14"/>
          <w:szCs w:val="14"/>
        </w:rPr>
        <w:t>Projekt – „Wsparcie osób objętych pomocą OPS w gminie Miastkowo”</w:t>
      </w:r>
    </w:p>
    <w:p w:rsidR="00A71F32" w:rsidRDefault="00A71F32" w:rsidP="00BC75DE">
      <w:pPr>
        <w:jc w:val="center"/>
        <w:rPr>
          <w:sz w:val="14"/>
          <w:szCs w:val="14"/>
        </w:rPr>
      </w:pPr>
      <w:r w:rsidRPr="00913AE3">
        <w:rPr>
          <w:sz w:val="14"/>
          <w:szCs w:val="14"/>
        </w:rPr>
        <w:t xml:space="preserve"> w</w:t>
      </w:r>
      <w:r>
        <w:rPr>
          <w:sz w:val="14"/>
          <w:szCs w:val="14"/>
        </w:rPr>
        <w:t>s</w:t>
      </w:r>
      <w:r w:rsidRPr="00913AE3">
        <w:rPr>
          <w:sz w:val="14"/>
          <w:szCs w:val="14"/>
        </w:rPr>
        <w:t xml:space="preserve">półfinansowany przez Unię Europejską w ramach Europejskiego </w:t>
      </w:r>
    </w:p>
    <w:p w:rsidR="00A71F32" w:rsidRPr="00913AE3" w:rsidRDefault="00A71F32" w:rsidP="00BC75DE">
      <w:pPr>
        <w:jc w:val="center"/>
        <w:rPr>
          <w:sz w:val="14"/>
          <w:szCs w:val="14"/>
        </w:rPr>
      </w:pPr>
      <w:r w:rsidRPr="00913AE3">
        <w:rPr>
          <w:sz w:val="14"/>
          <w:szCs w:val="14"/>
        </w:rPr>
        <w:t>Funduszu Społecznego</w:t>
      </w:r>
    </w:p>
    <w:p w:rsidR="00A71F32" w:rsidRDefault="00A71F32" w:rsidP="00BC75DE">
      <w:pPr>
        <w:pStyle w:val="NormalWeb"/>
        <w:spacing w:after="198" w:line="276" w:lineRule="auto"/>
      </w:pPr>
    </w:p>
    <w:p w:rsidR="00A71F32" w:rsidRDefault="00A71F32" w:rsidP="0029059A">
      <w:pPr>
        <w:pStyle w:val="NormalWeb"/>
        <w:numPr>
          <w:ilvl w:val="0"/>
          <w:numId w:val="5"/>
        </w:numPr>
        <w:spacing w:after="198" w:line="360" w:lineRule="auto"/>
      </w:pPr>
      <w:r>
        <w:t>W przypadku składania oferty w siedzibie zamawiającego lub pocztą na kopercie należy umieścić napis „Zapytanie ofertowe na dostawę fabrycznie nowych kompletów szkoleniowych”.</w:t>
      </w:r>
    </w:p>
    <w:p w:rsidR="00A71F32" w:rsidRDefault="00A71F32" w:rsidP="0029059A">
      <w:pPr>
        <w:pStyle w:val="NormalWeb"/>
        <w:numPr>
          <w:ilvl w:val="0"/>
          <w:numId w:val="5"/>
        </w:numPr>
        <w:spacing w:after="198" w:line="276" w:lineRule="auto"/>
      </w:pPr>
      <w:r>
        <w:rPr>
          <w:b/>
          <w:bCs/>
        </w:rPr>
        <w:t>Kryteria wyboru oferty</w:t>
      </w:r>
      <w:r>
        <w:t>: Zamawiający udzieli zamówienia Wykonawcy, który zaoferował  najniższą cenę brutto za wykonanie całości zamówienia.</w:t>
      </w:r>
    </w:p>
    <w:p w:rsidR="00A71F32" w:rsidRDefault="00A71F32" w:rsidP="0029059A">
      <w:pPr>
        <w:pStyle w:val="NormalWeb"/>
        <w:spacing w:after="198" w:line="276" w:lineRule="auto"/>
        <w:ind w:left="646"/>
      </w:pPr>
      <w:r>
        <w:t>Wykonawca, który zostanie wyłoniony spośród złożonych ofert jest zobowiązany do dostarczenia przedmiotu zamówienia na adres Zamawiającego własnym transportem i na własny koszt w terminie wcześniej uzgodnionym pomiędzy Wykonawcą a Zamawiającym.</w:t>
      </w:r>
    </w:p>
    <w:p w:rsidR="00A71F32" w:rsidRDefault="00A71F32" w:rsidP="0029059A">
      <w:pPr>
        <w:pStyle w:val="NormalWeb"/>
        <w:numPr>
          <w:ilvl w:val="0"/>
          <w:numId w:val="6"/>
        </w:numPr>
        <w:spacing w:after="198" w:line="276" w:lineRule="auto"/>
      </w:pPr>
      <w:r>
        <w:rPr>
          <w:b/>
          <w:bCs/>
        </w:rPr>
        <w:t xml:space="preserve">Miejsce i termin złożenia oferty. </w:t>
      </w:r>
    </w:p>
    <w:p w:rsidR="00A71F32" w:rsidRPr="008304C7" w:rsidRDefault="00A71F32" w:rsidP="0029059A">
      <w:pPr>
        <w:pStyle w:val="NormalWeb"/>
        <w:spacing w:after="198" w:line="276" w:lineRule="auto"/>
        <w:ind w:left="284" w:firstLine="76"/>
        <w:rPr>
          <w:color w:val="FF6600"/>
        </w:rPr>
      </w:pPr>
      <w:r>
        <w:t>W związku z powyższym uprzejmie prosimy o złożenie oferty w siedzibie Ośrodka Pomocy Społecznej w Miastkowie (pok. Nr 6), ul. Łomżyńska 32, 18-413 Miastkowo lub przesłanie pocztą na powyższy adres w terminie do dnia 27 lutego 2013</w:t>
      </w:r>
      <w:r w:rsidRPr="001F7547">
        <w:t xml:space="preserve"> r. do godz. 15</w:t>
      </w:r>
      <w:r w:rsidRPr="001F7547">
        <w:rPr>
          <w:vertAlign w:val="superscript"/>
        </w:rPr>
        <w:t>00</w:t>
      </w:r>
      <w:r>
        <w:rPr>
          <w:vertAlign w:val="superscript"/>
        </w:rPr>
        <w:t>.</w:t>
      </w:r>
      <w:r w:rsidRPr="008304C7">
        <w:rPr>
          <w:color w:val="FF6600"/>
        </w:rPr>
        <w:t xml:space="preserve"> </w:t>
      </w:r>
    </w:p>
    <w:p w:rsidR="00A71F32" w:rsidRDefault="00A71F32" w:rsidP="0029059A">
      <w:pPr>
        <w:pStyle w:val="NormalWeb"/>
        <w:spacing w:after="198" w:line="276" w:lineRule="auto"/>
        <w:ind w:left="284"/>
      </w:pPr>
      <w:r>
        <w:t>Zamawiający powiadomi o wyniku postępowania zamieszczając stosowne ogłoszenie na stronie internetowej Zamawiającego, zaś Oferent, którego oferta zostanie wybrana zostanie niezwłocznie powiadomiony przez Zamawiającego.</w:t>
      </w:r>
    </w:p>
    <w:p w:rsidR="00A71F32" w:rsidRDefault="00A71F32"/>
    <w:sectPr w:rsidR="00A71F32" w:rsidSect="005156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D70D9"/>
    <w:multiLevelType w:val="multilevel"/>
    <w:tmpl w:val="C9CE6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BF4D6E"/>
    <w:multiLevelType w:val="multilevel"/>
    <w:tmpl w:val="7CFA0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">
    <w:nsid w:val="2AE8528D"/>
    <w:multiLevelType w:val="multilevel"/>
    <w:tmpl w:val="46DE2CA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96E55B5"/>
    <w:multiLevelType w:val="multilevel"/>
    <w:tmpl w:val="80D29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3221083"/>
    <w:multiLevelType w:val="multilevel"/>
    <w:tmpl w:val="5F1642E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F347B"/>
    <w:multiLevelType w:val="multilevel"/>
    <w:tmpl w:val="085C1A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059A"/>
    <w:rsid w:val="0007171D"/>
    <w:rsid w:val="001F7547"/>
    <w:rsid w:val="0029059A"/>
    <w:rsid w:val="002A06D3"/>
    <w:rsid w:val="004A0319"/>
    <w:rsid w:val="004C1709"/>
    <w:rsid w:val="004F7CBD"/>
    <w:rsid w:val="00506C77"/>
    <w:rsid w:val="00515686"/>
    <w:rsid w:val="0059626B"/>
    <w:rsid w:val="005B0A90"/>
    <w:rsid w:val="006D1CF6"/>
    <w:rsid w:val="007B1F0F"/>
    <w:rsid w:val="008272FC"/>
    <w:rsid w:val="008304C7"/>
    <w:rsid w:val="0086761B"/>
    <w:rsid w:val="008B5FB0"/>
    <w:rsid w:val="00913AE3"/>
    <w:rsid w:val="0099644E"/>
    <w:rsid w:val="00A71F32"/>
    <w:rsid w:val="00A955A0"/>
    <w:rsid w:val="00BC75DE"/>
    <w:rsid w:val="00C2648F"/>
    <w:rsid w:val="00C4222E"/>
    <w:rsid w:val="00DB17D7"/>
    <w:rsid w:val="00E33309"/>
    <w:rsid w:val="00E43288"/>
    <w:rsid w:val="00EC002F"/>
    <w:rsid w:val="00FD54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059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9059A"/>
    <w:pPr>
      <w:spacing w:before="100" w:beforeAutospacing="1" w:after="119"/>
    </w:pPr>
  </w:style>
  <w:style w:type="paragraph" w:styleId="BalloonText">
    <w:name w:val="Balloon Text"/>
    <w:basedOn w:val="Normal"/>
    <w:link w:val="BalloonTextChar"/>
    <w:uiPriority w:val="99"/>
    <w:semiHidden/>
    <w:rsid w:val="002905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59A"/>
    <w:rPr>
      <w:rFonts w:ascii="Tahoma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</TotalTime>
  <Pages>2</Pages>
  <Words>319</Words>
  <Characters>1914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kkobus</dc:creator>
  <cp:keywords/>
  <dc:description/>
  <cp:lastModifiedBy>dpieniazek</cp:lastModifiedBy>
  <cp:revision>11</cp:revision>
  <dcterms:created xsi:type="dcterms:W3CDTF">2012-01-31T09:09:00Z</dcterms:created>
  <dcterms:modified xsi:type="dcterms:W3CDTF">2013-02-14T11:01:00Z</dcterms:modified>
</cp:coreProperties>
</file>