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746" w:rsidRDefault="005F0746" w:rsidP="008847A5">
      <w:pPr>
        <w:spacing w:before="100" w:beforeAutospacing="1" w:after="100" w:afterAutospacing="1"/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3" o:spid="_x0000_i1025" type="#_x0000_t75" style="width:101.25pt;height:57.75pt;visibility:visible">
            <v:imagedata r:id="rId4" o:title=""/>
          </v:shape>
        </w:pict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  <w:lang w:eastAsia="pl-PL"/>
        </w:rPr>
        <w:pict>
          <v:shape id="Obraz 54" o:spid="_x0000_i1026" type="#_x0000_t75" style="width:129.75pt;height:54pt;visibility:visible">
            <v:imagedata r:id="rId5" o:title=""/>
          </v:shape>
        </w:pict>
      </w:r>
    </w:p>
    <w:p w:rsidR="005F0746" w:rsidRPr="00C9380D" w:rsidRDefault="005F0746" w:rsidP="008847A5">
      <w:pPr>
        <w:spacing w:after="0" w:line="240" w:lineRule="auto"/>
        <w:ind w:left="794"/>
        <w:jc w:val="center"/>
        <w:rPr>
          <w:rFonts w:ascii="Times New Roman" w:hAnsi="Times New Roman" w:cs="Times New Roman"/>
          <w:sz w:val="14"/>
          <w:szCs w:val="14"/>
        </w:rPr>
      </w:pPr>
      <w:r w:rsidRPr="00C9380D">
        <w:rPr>
          <w:rFonts w:ascii="Times New Roman" w:hAnsi="Times New Roman" w:cs="Times New Roman"/>
          <w:sz w:val="14"/>
          <w:szCs w:val="14"/>
        </w:rPr>
        <w:t>Projekt – „Wsparcie osób objętych pomocą OPS w gminie Miastkowo”</w:t>
      </w:r>
    </w:p>
    <w:p w:rsidR="005F0746" w:rsidRPr="00C9380D" w:rsidRDefault="005F0746" w:rsidP="008847A5">
      <w:pPr>
        <w:spacing w:after="0" w:line="240" w:lineRule="auto"/>
        <w:ind w:left="794"/>
        <w:jc w:val="center"/>
        <w:rPr>
          <w:rFonts w:ascii="Times New Roman" w:hAnsi="Times New Roman" w:cs="Times New Roman"/>
          <w:sz w:val="14"/>
          <w:szCs w:val="14"/>
        </w:rPr>
      </w:pPr>
      <w:r w:rsidRPr="00C9380D">
        <w:rPr>
          <w:rFonts w:ascii="Times New Roman" w:hAnsi="Times New Roman" w:cs="Times New Roman"/>
          <w:sz w:val="14"/>
          <w:szCs w:val="14"/>
        </w:rPr>
        <w:t xml:space="preserve"> współfinansowany przez Unię Europejską w ramach Europejskiego </w:t>
      </w:r>
    </w:p>
    <w:p w:rsidR="005F0746" w:rsidRPr="00C9380D" w:rsidRDefault="005F0746" w:rsidP="008847A5">
      <w:pPr>
        <w:spacing w:after="0" w:line="240" w:lineRule="auto"/>
        <w:ind w:left="794"/>
        <w:jc w:val="center"/>
        <w:rPr>
          <w:rFonts w:ascii="Times New Roman" w:hAnsi="Times New Roman" w:cs="Times New Roman"/>
          <w:sz w:val="14"/>
          <w:szCs w:val="14"/>
        </w:rPr>
      </w:pPr>
      <w:r w:rsidRPr="00C9380D">
        <w:rPr>
          <w:rFonts w:ascii="Times New Roman" w:hAnsi="Times New Roman" w:cs="Times New Roman"/>
          <w:sz w:val="14"/>
          <w:szCs w:val="14"/>
        </w:rPr>
        <w:t>Funduszu Społecznego</w:t>
      </w:r>
    </w:p>
    <w:p w:rsidR="005F0746" w:rsidRDefault="005F0746"/>
    <w:p w:rsidR="005F0746" w:rsidRPr="008847A5" w:rsidRDefault="005F0746" w:rsidP="008847A5">
      <w:pPr>
        <w:pStyle w:val="NormalWeb"/>
        <w:spacing w:after="0"/>
        <w:jc w:val="center"/>
      </w:pPr>
      <w:r w:rsidRPr="008847A5">
        <w:rPr>
          <w:b/>
          <w:bCs/>
        </w:rPr>
        <w:t>Zapytanie ofertowe na zakup artykułów spożywczych</w:t>
      </w:r>
      <w:r w:rsidRPr="008847A5">
        <w:rPr>
          <w:b/>
          <w:bCs/>
        </w:rPr>
        <w:br/>
      </w:r>
    </w:p>
    <w:p w:rsidR="005F0746" w:rsidRPr="008847A5" w:rsidRDefault="005F0746" w:rsidP="008E37A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47A5">
        <w:rPr>
          <w:rFonts w:ascii="Times New Roman" w:hAnsi="Times New Roman" w:cs="Times New Roman"/>
          <w:sz w:val="24"/>
          <w:szCs w:val="24"/>
        </w:rPr>
        <w:t xml:space="preserve">Ośrodek Pomocy Społecznej w </w:t>
      </w:r>
      <w:r>
        <w:rPr>
          <w:rFonts w:ascii="Times New Roman" w:hAnsi="Times New Roman" w:cs="Times New Roman"/>
          <w:sz w:val="24"/>
          <w:szCs w:val="24"/>
        </w:rPr>
        <w:t>Miastkowie</w:t>
      </w:r>
      <w:r w:rsidRPr="008847A5">
        <w:rPr>
          <w:rFonts w:ascii="Times New Roman" w:hAnsi="Times New Roman" w:cs="Times New Roman"/>
          <w:sz w:val="24"/>
          <w:szCs w:val="24"/>
        </w:rPr>
        <w:t xml:space="preserve"> w ramach realizowanego projektu </w:t>
      </w:r>
      <w:r w:rsidRPr="008847A5">
        <w:rPr>
          <w:rFonts w:ascii="Times New Roman" w:hAnsi="Times New Roman" w:cs="Times New Roman"/>
          <w:b/>
          <w:b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>Wsparcie osób objętych pomocą OPS w gminie Miastkowo</w:t>
      </w:r>
      <w:r w:rsidRPr="008847A5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8847A5">
        <w:rPr>
          <w:rFonts w:ascii="Times New Roman" w:hAnsi="Times New Roman" w:cs="Times New Roman"/>
          <w:sz w:val="24"/>
          <w:szCs w:val="24"/>
        </w:rPr>
        <w:t xml:space="preserve"> współfinansowanego ze środków Unii Europejskiej w ramach Europejskiego Funduszu Społecznego</w:t>
      </w:r>
      <w:r>
        <w:rPr>
          <w:rFonts w:ascii="Times New Roman" w:hAnsi="Times New Roman" w:cs="Times New Roman"/>
          <w:sz w:val="24"/>
          <w:szCs w:val="24"/>
        </w:rPr>
        <w:t xml:space="preserve"> zwraca się z zapytaniem o cenę niżej wymienionych artykułów. </w:t>
      </w:r>
    </w:p>
    <w:p w:rsidR="005F0746" w:rsidRPr="008847A5" w:rsidRDefault="005F0746" w:rsidP="008847A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847A5">
        <w:rPr>
          <w:rFonts w:ascii="Times New Roman" w:hAnsi="Times New Roman" w:cs="Times New Roman"/>
          <w:b/>
          <w:bCs/>
          <w:sz w:val="24"/>
          <w:szCs w:val="24"/>
          <w:u w:val="single"/>
        </w:rPr>
        <w:t>Artykuły spożywcze: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680"/>
        <w:gridCol w:w="1581"/>
        <w:gridCol w:w="2303"/>
      </w:tblGrid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brutto</w:t>
            </w: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Kawa naturalna sypana: </w:t>
            </w:r>
          </w:p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- Prima Finezja 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500 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Kawa rozpuszczalna:</w:t>
            </w:r>
          </w:p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- Nescafe  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200 g.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Herbata zwykła 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Torebki 60 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Herbata owocowa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Torebki 60 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Cukier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 kg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Woda mineralna niegazowana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1,5 l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Woda mineralna gazowana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1,5 l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Sok owocowy  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 l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Paluszki  solone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300 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Ciastka luzem 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 kg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10 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Ciasto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 kg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Winogrona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 kg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Banany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 kg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Jabłka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 kg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648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680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Śmietanka/ mleczko do kawy</w:t>
            </w:r>
          </w:p>
        </w:tc>
        <w:tc>
          <w:tcPr>
            <w:tcW w:w="1581" w:type="dxa"/>
          </w:tcPr>
          <w:p w:rsidR="005F0746" w:rsidRPr="00A0296C" w:rsidRDefault="005F0746" w:rsidP="00A029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200 g</w:t>
            </w:r>
          </w:p>
        </w:tc>
        <w:tc>
          <w:tcPr>
            <w:tcW w:w="2303" w:type="dxa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F0746" w:rsidRPr="00A0296C">
        <w:tc>
          <w:tcPr>
            <w:tcW w:w="9212" w:type="dxa"/>
            <w:gridSpan w:val="4"/>
          </w:tcPr>
          <w:p w:rsidR="005F0746" w:rsidRPr="00A0296C" w:rsidRDefault="005F0746" w:rsidP="00A0296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0296C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</w:t>
            </w:r>
            <w:r w:rsidRPr="00A029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Wartość ogółem:</w:t>
            </w:r>
          </w:p>
        </w:tc>
      </w:tr>
    </w:tbl>
    <w:p w:rsidR="005F0746" w:rsidRPr="008E37A2" w:rsidRDefault="005F0746" w:rsidP="008E37A2">
      <w:pPr>
        <w:pStyle w:val="NormalWeb"/>
        <w:spacing w:after="198"/>
        <w:ind w:left="4248"/>
        <w:rPr>
          <w:b/>
          <w:bCs/>
          <w:color w:val="000000"/>
        </w:rPr>
      </w:pPr>
      <w:r w:rsidRPr="008847A5">
        <w:rPr>
          <w:b/>
          <w:bCs/>
          <w:color w:val="000000"/>
        </w:rPr>
        <w:t xml:space="preserve">…………………………………………………                                                                                   </w:t>
      </w:r>
      <w:r>
        <w:rPr>
          <w:b/>
          <w:bCs/>
          <w:color w:val="000000"/>
        </w:rPr>
        <w:t xml:space="preserve">          </w:t>
      </w:r>
      <w:r w:rsidRPr="008847A5">
        <w:rPr>
          <w:b/>
          <w:bCs/>
          <w:color w:val="000000"/>
        </w:rPr>
        <w:t>Podpis osoby upoważnionej</w:t>
      </w:r>
    </w:p>
    <w:p w:rsidR="005F0746" w:rsidRDefault="005F0746" w:rsidP="00CD30EC">
      <w:pPr>
        <w:spacing w:before="100" w:beforeAutospacing="1" w:after="100" w:afterAutospacing="1"/>
      </w:pPr>
      <w:r>
        <w:rPr>
          <w:noProof/>
          <w:lang w:eastAsia="pl-PL"/>
        </w:rPr>
        <w:pict>
          <v:shape id="_x0000_i1027" type="#_x0000_t75" style="width:101.25pt;height:57.75pt;visibility:visible">
            <v:imagedata r:id="rId4" o:title=""/>
          </v:shape>
        </w:pict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  <w:lang w:eastAsia="pl-PL"/>
        </w:rPr>
        <w:pict>
          <v:shape id="_x0000_i1028" type="#_x0000_t75" style="width:129.75pt;height:54pt;visibility:visible">
            <v:imagedata r:id="rId5" o:title=""/>
          </v:shape>
        </w:pict>
      </w:r>
    </w:p>
    <w:p w:rsidR="005F0746" w:rsidRPr="00C9380D" w:rsidRDefault="005F0746" w:rsidP="00CD30EC">
      <w:pPr>
        <w:spacing w:after="0" w:line="240" w:lineRule="auto"/>
        <w:ind w:left="794"/>
        <w:jc w:val="center"/>
        <w:rPr>
          <w:rFonts w:ascii="Times New Roman" w:hAnsi="Times New Roman" w:cs="Times New Roman"/>
          <w:sz w:val="14"/>
          <w:szCs w:val="14"/>
        </w:rPr>
      </w:pPr>
      <w:r w:rsidRPr="00C9380D">
        <w:rPr>
          <w:rFonts w:ascii="Times New Roman" w:hAnsi="Times New Roman" w:cs="Times New Roman"/>
          <w:sz w:val="14"/>
          <w:szCs w:val="14"/>
        </w:rPr>
        <w:t>Projekt – „Wsparcie osób objętych pomocą OPS w gminie Miastkowo”</w:t>
      </w:r>
    </w:p>
    <w:p w:rsidR="005F0746" w:rsidRPr="00C9380D" w:rsidRDefault="005F0746" w:rsidP="00CD30EC">
      <w:pPr>
        <w:spacing w:after="0" w:line="240" w:lineRule="auto"/>
        <w:ind w:left="794"/>
        <w:jc w:val="center"/>
        <w:rPr>
          <w:rFonts w:ascii="Times New Roman" w:hAnsi="Times New Roman" w:cs="Times New Roman"/>
          <w:sz w:val="14"/>
          <w:szCs w:val="14"/>
        </w:rPr>
      </w:pPr>
      <w:r w:rsidRPr="00C9380D">
        <w:rPr>
          <w:rFonts w:ascii="Times New Roman" w:hAnsi="Times New Roman" w:cs="Times New Roman"/>
          <w:sz w:val="14"/>
          <w:szCs w:val="14"/>
        </w:rPr>
        <w:t xml:space="preserve"> współfinansowany przez Unię Europejską w ramach Europejskiego </w:t>
      </w:r>
    </w:p>
    <w:p w:rsidR="005F0746" w:rsidRPr="00C9380D" w:rsidRDefault="005F0746" w:rsidP="00CD30EC">
      <w:pPr>
        <w:spacing w:after="0" w:line="240" w:lineRule="auto"/>
        <w:ind w:left="794"/>
        <w:jc w:val="center"/>
        <w:rPr>
          <w:rFonts w:ascii="Times New Roman" w:hAnsi="Times New Roman" w:cs="Times New Roman"/>
          <w:sz w:val="14"/>
          <w:szCs w:val="14"/>
        </w:rPr>
      </w:pPr>
      <w:r w:rsidRPr="00C9380D">
        <w:rPr>
          <w:rFonts w:ascii="Times New Roman" w:hAnsi="Times New Roman" w:cs="Times New Roman"/>
          <w:sz w:val="14"/>
          <w:szCs w:val="14"/>
        </w:rPr>
        <w:t>Funduszu Społecznego</w:t>
      </w:r>
    </w:p>
    <w:p w:rsidR="005F0746" w:rsidRDefault="005F0746" w:rsidP="00CD30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F0746" w:rsidRPr="00CD30EC" w:rsidRDefault="005F0746" w:rsidP="00CD30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30EC">
        <w:rPr>
          <w:rFonts w:ascii="Times New Roman" w:hAnsi="Times New Roman" w:cs="Times New Roman"/>
          <w:sz w:val="24"/>
          <w:szCs w:val="24"/>
        </w:rPr>
        <w:t xml:space="preserve">W związku z powyższym uprzejmie prosimy o złożenie oferty w siedzibie Ośrodka Pomocy Społecznej w Miastkowie (pok.nr6), ul. Łomżyńska 32, 18-413 Miastkowo lub przesłanie pocztą na powyższy adres w terminie do dnia </w:t>
      </w:r>
      <w:r>
        <w:rPr>
          <w:rFonts w:ascii="Times New Roman" w:hAnsi="Times New Roman" w:cs="Times New Roman"/>
          <w:sz w:val="24"/>
          <w:szCs w:val="24"/>
        </w:rPr>
        <w:t>27 luty</w:t>
      </w:r>
      <w:r w:rsidRPr="00CD30EC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D30EC">
        <w:rPr>
          <w:rFonts w:ascii="Times New Roman" w:hAnsi="Times New Roman" w:cs="Times New Roman"/>
          <w:sz w:val="24"/>
          <w:szCs w:val="24"/>
        </w:rPr>
        <w:t xml:space="preserve"> r. do godz. 15:00. Zamawiający powiadomi o wyniku postępowania zamieszczając stosowne ogłoszenie na stronie internetowej. Zamawiającego, zaś Oferent, którego oferta zostanie wybrana zostanie niezwłocznie powiadomiony przez Zamawiającego.</w:t>
      </w:r>
    </w:p>
    <w:p w:rsidR="005F0746" w:rsidRPr="00CD30EC" w:rsidRDefault="005F0746" w:rsidP="00CD30EC">
      <w:pPr>
        <w:jc w:val="right"/>
        <w:rPr>
          <w:rFonts w:ascii="Times New Roman" w:hAnsi="Times New Roman" w:cs="Times New Roman"/>
          <w:sz w:val="24"/>
          <w:szCs w:val="24"/>
        </w:rPr>
      </w:pPr>
      <w:r w:rsidRPr="00CD30EC">
        <w:rPr>
          <w:rFonts w:ascii="Times New Roman" w:hAnsi="Times New Roman" w:cs="Times New Roman"/>
          <w:sz w:val="24"/>
          <w:szCs w:val="24"/>
        </w:rPr>
        <w:t>Kierownik</w:t>
      </w:r>
      <w:r w:rsidRPr="00CD30EC">
        <w:rPr>
          <w:rFonts w:ascii="Times New Roman" w:hAnsi="Times New Roman" w:cs="Times New Roman"/>
          <w:sz w:val="24"/>
          <w:szCs w:val="24"/>
        </w:rPr>
        <w:br/>
        <w:t>Ośrodka Pomocy Społecznej</w:t>
      </w:r>
      <w:r w:rsidRPr="00CD30EC">
        <w:rPr>
          <w:rFonts w:ascii="Times New Roman" w:hAnsi="Times New Roman" w:cs="Times New Roman"/>
          <w:sz w:val="24"/>
          <w:szCs w:val="24"/>
        </w:rPr>
        <w:br/>
        <w:t>(-) Regina Pianko</w:t>
      </w:r>
    </w:p>
    <w:p w:rsidR="005F0746" w:rsidRPr="008847A5" w:rsidRDefault="005F0746" w:rsidP="00884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0746" w:rsidRPr="008847A5" w:rsidRDefault="005F0746" w:rsidP="00884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0746" w:rsidRPr="008847A5" w:rsidRDefault="005F0746" w:rsidP="00884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0746" w:rsidRDefault="005F0746"/>
    <w:sectPr w:rsidR="005F0746" w:rsidSect="00537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47A5"/>
    <w:rsid w:val="001E0E6A"/>
    <w:rsid w:val="002A228A"/>
    <w:rsid w:val="003509D5"/>
    <w:rsid w:val="004E41D6"/>
    <w:rsid w:val="004F3027"/>
    <w:rsid w:val="00537109"/>
    <w:rsid w:val="005F0746"/>
    <w:rsid w:val="00785040"/>
    <w:rsid w:val="008847A5"/>
    <w:rsid w:val="008B303D"/>
    <w:rsid w:val="008E37A2"/>
    <w:rsid w:val="00A0296C"/>
    <w:rsid w:val="00A9541A"/>
    <w:rsid w:val="00BD4F93"/>
    <w:rsid w:val="00C9380D"/>
    <w:rsid w:val="00CB5CF4"/>
    <w:rsid w:val="00CD30EC"/>
    <w:rsid w:val="00CD5DB7"/>
    <w:rsid w:val="00F24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7A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84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7A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847A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leGrid">
    <w:name w:val="Table Grid"/>
    <w:basedOn w:val="TableNormal"/>
    <w:uiPriority w:val="99"/>
    <w:rsid w:val="008847A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2</Pages>
  <Words>273</Words>
  <Characters>1639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kkobus</dc:creator>
  <cp:keywords/>
  <dc:description/>
  <cp:lastModifiedBy>dpieniazek</cp:lastModifiedBy>
  <cp:revision>6</cp:revision>
  <cp:lastPrinted>2012-04-17T05:58:00Z</cp:lastPrinted>
  <dcterms:created xsi:type="dcterms:W3CDTF">2012-04-17T05:52:00Z</dcterms:created>
  <dcterms:modified xsi:type="dcterms:W3CDTF">2013-02-14T10:48:00Z</dcterms:modified>
</cp:coreProperties>
</file>