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EB1" w:rsidRDefault="00CC6EB1" w:rsidP="00993656">
      <w:pPr>
        <w:spacing w:before="100" w:beforeAutospacing="1" w:after="100" w:afterAutospacing="1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3" o:spid="_x0000_i1025" type="#_x0000_t75" style="width:101.25pt;height:57pt;visibility:visible">
            <v:imagedata r:id="rId4" o:title=""/>
          </v:shape>
        </w:pict>
      </w:r>
      <w:r>
        <w:t>  </w:t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rPr>
          <w:noProof/>
        </w:rPr>
        <w:pict>
          <v:shape id="Obraz 54" o:spid="_x0000_i1026" type="#_x0000_t75" style="width:129.75pt;height:52.5pt;visibility:visible">
            <v:imagedata r:id="rId5" o:title=""/>
          </v:shape>
        </w:pict>
      </w:r>
    </w:p>
    <w:p w:rsidR="00CC6EB1" w:rsidRPr="00741DAF" w:rsidRDefault="00CC6EB1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>Projekt – „Wsparcie osób objętych pomocą OPS w gminie Miastkowo”</w:t>
      </w:r>
    </w:p>
    <w:p w:rsidR="00CC6EB1" w:rsidRPr="00741DAF" w:rsidRDefault="00CC6EB1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 xml:space="preserve"> współfinansowany przez Unię Europejską w ramach Europejskiego </w:t>
      </w:r>
    </w:p>
    <w:p w:rsidR="00CC6EB1" w:rsidRPr="00741DAF" w:rsidRDefault="00CC6EB1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>Funduszu Społecznego</w:t>
      </w:r>
    </w:p>
    <w:p w:rsidR="00CC6EB1" w:rsidRDefault="00CC6EB1" w:rsidP="00993656">
      <w:pPr>
        <w:jc w:val="center"/>
        <w:rPr>
          <w:b/>
          <w:bCs/>
          <w:sz w:val="22"/>
          <w:szCs w:val="22"/>
        </w:rPr>
      </w:pPr>
    </w:p>
    <w:p w:rsidR="00CC6EB1" w:rsidRDefault="00CC6EB1" w:rsidP="00993656">
      <w:pPr>
        <w:jc w:val="center"/>
        <w:rPr>
          <w:b/>
          <w:bCs/>
          <w:sz w:val="22"/>
          <w:szCs w:val="22"/>
        </w:rPr>
      </w:pPr>
    </w:p>
    <w:p w:rsidR="00CC6EB1" w:rsidRDefault="00CC6EB1" w:rsidP="00993656">
      <w:pPr>
        <w:ind w:left="4248" w:firstLine="708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Załącznik nr 3                                                                                                                 </w:t>
      </w:r>
      <w:r w:rsidRPr="002610B6">
        <w:rPr>
          <w:sz w:val="22"/>
          <w:szCs w:val="22"/>
        </w:rPr>
        <w:t>do zapytania ofertowego</w:t>
      </w:r>
    </w:p>
    <w:p w:rsidR="00CC6EB1" w:rsidRDefault="00CC6EB1" w:rsidP="00993656">
      <w:pPr>
        <w:ind w:left="4248" w:firstLine="708"/>
        <w:jc w:val="center"/>
        <w:rPr>
          <w:b/>
          <w:bCs/>
          <w:sz w:val="22"/>
          <w:szCs w:val="22"/>
        </w:rPr>
      </w:pPr>
    </w:p>
    <w:p w:rsidR="00CC6EB1" w:rsidRDefault="00CC6EB1" w:rsidP="00993656">
      <w:pPr>
        <w:ind w:left="4248" w:firstLine="708"/>
        <w:jc w:val="center"/>
        <w:rPr>
          <w:b/>
          <w:bCs/>
          <w:sz w:val="22"/>
          <w:szCs w:val="22"/>
        </w:rPr>
      </w:pPr>
    </w:p>
    <w:p w:rsidR="00CC6EB1" w:rsidRPr="00C95D0C" w:rsidRDefault="00CC6EB1" w:rsidP="00993656">
      <w:pPr>
        <w:spacing w:line="360" w:lineRule="auto"/>
        <w:rPr>
          <w:b/>
          <w:bCs/>
          <w:sz w:val="22"/>
          <w:szCs w:val="22"/>
        </w:rPr>
      </w:pPr>
      <w:r>
        <w:t>…………………………….</w:t>
      </w:r>
      <w:r>
        <w:br/>
        <w:t xml:space="preserve">      </w:t>
      </w:r>
      <w:r w:rsidRPr="002610B6">
        <w:t>Pieczątka Oferenta</w:t>
      </w:r>
    </w:p>
    <w:p w:rsidR="00CC6EB1" w:rsidRPr="00C95D0C" w:rsidRDefault="00CC6EB1" w:rsidP="00993656">
      <w:pPr>
        <w:spacing w:line="360" w:lineRule="auto"/>
        <w:jc w:val="center"/>
        <w:rPr>
          <w:b/>
          <w:bCs/>
          <w:sz w:val="28"/>
          <w:szCs w:val="28"/>
        </w:rPr>
      </w:pPr>
      <w:r w:rsidRPr="00C95D0C">
        <w:rPr>
          <w:b/>
          <w:bCs/>
          <w:sz w:val="28"/>
          <w:szCs w:val="28"/>
          <w:u w:val="single"/>
        </w:rPr>
        <w:t>OFERTA</w:t>
      </w:r>
    </w:p>
    <w:p w:rsidR="00CC6EB1" w:rsidRPr="00C95D0C" w:rsidRDefault="00CC6EB1" w:rsidP="00993656">
      <w:pPr>
        <w:spacing w:line="360" w:lineRule="auto"/>
        <w:rPr>
          <w:b/>
          <w:bCs/>
        </w:rPr>
      </w:pPr>
      <w:r w:rsidRPr="00C95D0C">
        <w:rPr>
          <w:b/>
          <w:bCs/>
        </w:rPr>
        <w:t>Ja/My niżej podpisani</w:t>
      </w:r>
    </w:p>
    <w:p w:rsidR="00CC6EB1" w:rsidRPr="00C95D0C" w:rsidRDefault="00CC6EB1" w:rsidP="00993656">
      <w:pPr>
        <w:spacing w:line="360" w:lineRule="auto"/>
        <w:rPr>
          <w:b/>
          <w:bCs/>
        </w:rPr>
      </w:pPr>
      <w:r w:rsidRPr="00C95D0C">
        <w:rPr>
          <w:b/>
          <w:bCs/>
        </w:rPr>
        <w:t>….....................................................................................................................................................</w:t>
      </w:r>
    </w:p>
    <w:p w:rsidR="00CC6EB1" w:rsidRPr="00C95D0C" w:rsidRDefault="00CC6EB1" w:rsidP="00993656">
      <w:pPr>
        <w:spacing w:line="360" w:lineRule="auto"/>
        <w:rPr>
          <w:b/>
          <w:bCs/>
        </w:rPr>
      </w:pPr>
      <w:r w:rsidRPr="00C95D0C">
        <w:rPr>
          <w:b/>
          <w:bCs/>
        </w:rPr>
        <w:t>z</w:t>
      </w:r>
    </w:p>
    <w:p w:rsidR="00CC6EB1" w:rsidRPr="00C95D0C" w:rsidRDefault="00CC6EB1" w:rsidP="00993656">
      <w:pPr>
        <w:spacing w:line="360" w:lineRule="auto"/>
        <w:rPr>
          <w:b/>
          <w:bCs/>
        </w:rPr>
      </w:pPr>
      <w:r w:rsidRPr="00C95D0C">
        <w:rPr>
          <w:b/>
          <w:bCs/>
        </w:rPr>
        <w:t>siedzibą:........................................................................................................................................</w:t>
      </w:r>
    </w:p>
    <w:p w:rsidR="00CC6EB1" w:rsidRPr="007047C7" w:rsidRDefault="00CC6EB1" w:rsidP="00993656">
      <w:pPr>
        <w:spacing w:line="360" w:lineRule="auto"/>
        <w:rPr>
          <w:b/>
          <w:bCs/>
        </w:rPr>
      </w:pPr>
    </w:p>
    <w:p w:rsidR="00CC6EB1" w:rsidRPr="00454AAC" w:rsidRDefault="00CC6EB1" w:rsidP="00993656">
      <w:pPr>
        <w:spacing w:line="20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składam</w:t>
      </w:r>
      <w:r w:rsidRPr="00454AAC">
        <w:rPr>
          <w:b/>
          <w:bCs/>
          <w:sz w:val="28"/>
          <w:szCs w:val="28"/>
        </w:rPr>
        <w:t xml:space="preserve"> niniejszą ofertę na organizacje </w:t>
      </w:r>
      <w:r>
        <w:rPr>
          <w:b/>
          <w:bCs/>
          <w:sz w:val="28"/>
          <w:szCs w:val="28"/>
        </w:rPr>
        <w:t>warsztatów</w:t>
      </w:r>
      <w:r w:rsidRPr="00454AAC">
        <w:rPr>
          <w:b/>
          <w:bCs/>
          <w:sz w:val="28"/>
          <w:szCs w:val="28"/>
        </w:rPr>
        <w:t>:</w:t>
      </w:r>
    </w:p>
    <w:p w:rsidR="00CC6EB1" w:rsidRDefault="00CC6EB1" w:rsidP="00993656">
      <w:pPr>
        <w:spacing w:line="200" w:lineRule="atLeast"/>
        <w:rPr>
          <w:rStyle w:val="Strong"/>
        </w:rPr>
      </w:pPr>
      <w:r>
        <w:rPr>
          <w:b/>
          <w:bCs/>
        </w:rPr>
        <w:br/>
      </w:r>
      <w:r>
        <w:rPr>
          <w:rStyle w:val="Strong"/>
        </w:rPr>
        <w:t>„ Poradnictwo psychologiczne” – warsztaty grupowe i konsultacje indywidualne dla 16 osób</w:t>
      </w:r>
    </w:p>
    <w:p w:rsidR="00CC6EB1" w:rsidRDefault="00CC6EB1" w:rsidP="00993656">
      <w:pPr>
        <w:spacing w:line="200" w:lineRule="atLeast"/>
        <w:rPr>
          <w:b/>
          <w:bCs/>
        </w:rPr>
      </w:pPr>
      <w:r>
        <w:rPr>
          <w:rStyle w:val="Strong"/>
        </w:rPr>
        <w:t>„Poradnictwo zawodowe” – warsztaty grupowe i konsultacje indywidualne dla 16 osób</w:t>
      </w:r>
      <w:r>
        <w:rPr>
          <w:b/>
          <w:bCs/>
        </w:rPr>
        <w:br/>
      </w:r>
      <w:r w:rsidRPr="00454AAC">
        <w:t>współfinansowanego przez Unię Europejską ze środków Europejskiego Funduszu Społecznego w ramach Programu Operacyjnego Kapitał Ludzki. Poddziałanie 7.1.1.Rozwój i upowszechnianie aktywnej integracji przez ośrodki pomocy społecznej - zgodnie z zapy</w:t>
      </w:r>
      <w:r>
        <w:t>taniem ofertowym z dnia 18 lutego 2013</w:t>
      </w:r>
      <w:r w:rsidRPr="00454AAC">
        <w:t xml:space="preserve"> r.</w:t>
      </w:r>
      <w:r>
        <w:br/>
      </w:r>
    </w:p>
    <w:p w:rsidR="00CC6EB1" w:rsidRPr="006B1BBA" w:rsidRDefault="00CC6EB1" w:rsidP="00993656">
      <w:pPr>
        <w:spacing w:line="360" w:lineRule="auto"/>
        <w:rPr>
          <w:b/>
          <w:bCs/>
          <w:u w:val="single"/>
        </w:rPr>
      </w:pPr>
      <w:r w:rsidRPr="006B1BBA">
        <w:rPr>
          <w:rStyle w:val="Strong"/>
          <w:u w:val="single"/>
        </w:rPr>
        <w:t xml:space="preserve"> „P</w:t>
      </w:r>
      <w:r>
        <w:rPr>
          <w:rStyle w:val="Strong"/>
          <w:u w:val="single"/>
        </w:rPr>
        <w:t xml:space="preserve">oradnictwo psychologiczne” </w:t>
      </w:r>
      <w:r w:rsidRPr="002306ED">
        <w:t xml:space="preserve">koszt </w:t>
      </w:r>
      <w:r>
        <w:t>warsztatów jednej godziny</w:t>
      </w:r>
      <w:r w:rsidRPr="002306ED">
        <w:t xml:space="preserve"> - ……… zł</w:t>
      </w:r>
    </w:p>
    <w:p w:rsidR="00CC6EB1" w:rsidRPr="00697E75" w:rsidRDefault="00CC6EB1" w:rsidP="00993656">
      <w:pPr>
        <w:spacing w:line="360" w:lineRule="auto"/>
        <w:rPr>
          <w:b/>
          <w:bCs/>
        </w:rPr>
      </w:pPr>
      <w:r w:rsidRPr="00697E75">
        <w:rPr>
          <w:b/>
          <w:bCs/>
        </w:rPr>
        <w:t xml:space="preserve">Ogółem koszt </w:t>
      </w:r>
      <w:r>
        <w:rPr>
          <w:b/>
          <w:bCs/>
        </w:rPr>
        <w:t>za 34 godziny</w:t>
      </w:r>
      <w:r w:rsidRPr="00697E75">
        <w:rPr>
          <w:b/>
          <w:bCs/>
        </w:rPr>
        <w:t>:</w:t>
      </w:r>
    </w:p>
    <w:p w:rsidR="00CC6EB1" w:rsidRPr="006B1BBA" w:rsidRDefault="00CC6EB1" w:rsidP="00993656">
      <w:pPr>
        <w:spacing w:line="360" w:lineRule="auto"/>
        <w:jc w:val="both"/>
      </w:pPr>
      <w:r>
        <w:t>cena netto..</w:t>
      </w:r>
      <w:r w:rsidRPr="006B1BBA">
        <w:t>................</w:t>
      </w:r>
      <w:r>
        <w:t>........................</w:t>
      </w:r>
      <w:r w:rsidRPr="006B1BBA">
        <w:t>zł</w:t>
      </w:r>
    </w:p>
    <w:p w:rsidR="00CC6EB1" w:rsidRPr="006B1BBA" w:rsidRDefault="00CC6EB1" w:rsidP="00993656">
      <w:pPr>
        <w:spacing w:line="360" w:lineRule="auto"/>
        <w:jc w:val="both"/>
      </w:pPr>
      <w:r w:rsidRPr="006B1BBA">
        <w:t xml:space="preserve"> podatek VAT...................................zł</w:t>
      </w:r>
    </w:p>
    <w:p w:rsidR="00CC6EB1" w:rsidRPr="006B1BBA" w:rsidRDefault="00CC6EB1" w:rsidP="00993656">
      <w:pPr>
        <w:spacing w:line="360" w:lineRule="auto"/>
        <w:jc w:val="both"/>
      </w:pPr>
      <w:r w:rsidRPr="006B1BBA">
        <w:t>tj. cena brutto..........</w:t>
      </w:r>
      <w:r>
        <w:t>..........................</w:t>
      </w:r>
      <w:r w:rsidRPr="006B1BBA">
        <w:t>zł</w:t>
      </w:r>
    </w:p>
    <w:p w:rsidR="00CC6EB1" w:rsidRPr="006B1BBA" w:rsidRDefault="00CC6EB1" w:rsidP="00993656">
      <w:pPr>
        <w:spacing w:line="360" w:lineRule="auto"/>
        <w:jc w:val="both"/>
      </w:pPr>
      <w:r w:rsidRPr="006B1BBA">
        <w:t>słownie zł :......................................................................................................................................</w:t>
      </w:r>
    </w:p>
    <w:p w:rsidR="00CC6EB1" w:rsidRPr="002306ED" w:rsidRDefault="00CC6EB1" w:rsidP="00993656">
      <w:pPr>
        <w:spacing w:line="360" w:lineRule="auto"/>
      </w:pPr>
      <w:r w:rsidRPr="006B1BBA">
        <w:rPr>
          <w:rStyle w:val="Strong"/>
          <w:u w:val="single"/>
        </w:rPr>
        <w:t>„</w:t>
      </w:r>
      <w:r>
        <w:rPr>
          <w:rStyle w:val="Strong"/>
          <w:u w:val="single"/>
        </w:rPr>
        <w:t xml:space="preserve">Poradnictwo zawodowe </w:t>
      </w:r>
      <w:r w:rsidRPr="006B1BBA">
        <w:rPr>
          <w:rStyle w:val="Strong"/>
          <w:u w:val="single"/>
        </w:rPr>
        <w:t xml:space="preserve">” </w:t>
      </w:r>
      <w:r w:rsidRPr="002306ED">
        <w:rPr>
          <w:rStyle w:val="Strong"/>
        </w:rPr>
        <w:t xml:space="preserve">- </w:t>
      </w:r>
      <w:r w:rsidRPr="002306ED">
        <w:t xml:space="preserve">koszt </w:t>
      </w:r>
      <w:r>
        <w:t xml:space="preserve">warsztatów </w:t>
      </w:r>
      <w:r w:rsidRPr="002306ED">
        <w:t xml:space="preserve">jednej </w:t>
      </w:r>
      <w:r>
        <w:t>godziny</w:t>
      </w:r>
      <w:r w:rsidRPr="002306ED">
        <w:t xml:space="preserve"> - …………zł</w:t>
      </w:r>
    </w:p>
    <w:p w:rsidR="00CC6EB1" w:rsidRPr="00697E75" w:rsidRDefault="00CC6EB1" w:rsidP="00993656">
      <w:pPr>
        <w:spacing w:line="360" w:lineRule="auto"/>
        <w:rPr>
          <w:b/>
          <w:bCs/>
        </w:rPr>
      </w:pPr>
      <w:r w:rsidRPr="00697E75">
        <w:rPr>
          <w:b/>
          <w:bCs/>
        </w:rPr>
        <w:t xml:space="preserve">Ogółem koszt </w:t>
      </w:r>
      <w:r>
        <w:rPr>
          <w:b/>
          <w:bCs/>
        </w:rPr>
        <w:t>za 34 godziny</w:t>
      </w:r>
      <w:r w:rsidRPr="00697E75">
        <w:rPr>
          <w:b/>
          <w:bCs/>
        </w:rPr>
        <w:t>:</w:t>
      </w:r>
    </w:p>
    <w:p w:rsidR="00CC6EB1" w:rsidRPr="006B1BBA" w:rsidRDefault="00CC6EB1" w:rsidP="00993656">
      <w:pPr>
        <w:spacing w:line="360" w:lineRule="auto"/>
        <w:jc w:val="both"/>
      </w:pPr>
      <w:r>
        <w:t>cena</w:t>
      </w:r>
      <w:r w:rsidRPr="006B1BBA">
        <w:t xml:space="preserve"> netto:................</w:t>
      </w:r>
      <w:r>
        <w:t>..........................</w:t>
      </w:r>
      <w:r w:rsidRPr="006B1BBA">
        <w:t>zł</w:t>
      </w:r>
    </w:p>
    <w:p w:rsidR="00CC6EB1" w:rsidRPr="006B1BBA" w:rsidRDefault="00CC6EB1" w:rsidP="00993656">
      <w:pPr>
        <w:spacing w:line="360" w:lineRule="auto"/>
        <w:jc w:val="both"/>
      </w:pPr>
      <w:r w:rsidRPr="006B1BBA">
        <w:t xml:space="preserve"> podatek VAT...................................</w:t>
      </w:r>
      <w:r>
        <w:t>.</w:t>
      </w:r>
      <w:r w:rsidRPr="006B1BBA">
        <w:t>zł</w:t>
      </w:r>
    </w:p>
    <w:p w:rsidR="00CC6EB1" w:rsidRPr="006B1BBA" w:rsidRDefault="00CC6EB1" w:rsidP="00993656">
      <w:pPr>
        <w:spacing w:line="360" w:lineRule="auto"/>
        <w:jc w:val="both"/>
      </w:pPr>
      <w:r w:rsidRPr="006B1BBA">
        <w:t>cena brutto..........</w:t>
      </w:r>
      <w:r>
        <w:t>...............................</w:t>
      </w:r>
      <w:r w:rsidRPr="006B1BBA">
        <w:t>zł</w:t>
      </w:r>
    </w:p>
    <w:p w:rsidR="00CC6EB1" w:rsidRDefault="00CC6EB1" w:rsidP="000032D1">
      <w:pPr>
        <w:spacing w:line="360" w:lineRule="auto"/>
        <w:jc w:val="both"/>
        <w:rPr>
          <w:b/>
          <w:bCs/>
        </w:rPr>
      </w:pPr>
      <w:r w:rsidRPr="006B1BBA">
        <w:t>słownie zł :......................................................................................................................................</w:t>
      </w:r>
    </w:p>
    <w:p w:rsidR="00CC6EB1" w:rsidRDefault="00CC6EB1" w:rsidP="000032D1">
      <w:pPr>
        <w:spacing w:line="360" w:lineRule="auto"/>
        <w:jc w:val="both"/>
        <w:rPr>
          <w:b/>
          <w:bCs/>
        </w:rPr>
      </w:pPr>
    </w:p>
    <w:p w:rsidR="00CC6EB1" w:rsidRDefault="00CC6EB1" w:rsidP="000032D1">
      <w:pPr>
        <w:spacing w:line="360" w:lineRule="auto"/>
        <w:jc w:val="both"/>
        <w:rPr>
          <w:b/>
          <w:bCs/>
        </w:rPr>
      </w:pPr>
    </w:p>
    <w:p w:rsidR="00CC6EB1" w:rsidRDefault="00CC6EB1" w:rsidP="000032D1">
      <w:pPr>
        <w:spacing w:line="360" w:lineRule="auto"/>
        <w:jc w:val="both"/>
        <w:rPr>
          <w:b/>
          <w:bCs/>
        </w:rPr>
      </w:pPr>
    </w:p>
    <w:p w:rsidR="00CC6EB1" w:rsidRPr="000032D1" w:rsidRDefault="00CC6EB1" w:rsidP="000032D1">
      <w:pPr>
        <w:spacing w:line="360" w:lineRule="auto"/>
        <w:jc w:val="both"/>
        <w:rPr>
          <w:b/>
          <w:bCs/>
        </w:rPr>
      </w:pPr>
    </w:p>
    <w:p w:rsidR="00CC6EB1" w:rsidRPr="00B90F15" w:rsidRDefault="00CC6EB1" w:rsidP="00993656">
      <w:pPr>
        <w:spacing w:line="360" w:lineRule="auto"/>
        <w:jc w:val="both"/>
        <w:rPr>
          <w:b/>
          <w:bCs/>
          <w:sz w:val="20"/>
          <w:szCs w:val="20"/>
        </w:rPr>
      </w:pPr>
    </w:p>
    <w:p w:rsidR="00CC6EB1" w:rsidRPr="00B90F15" w:rsidRDefault="00CC6EB1" w:rsidP="00993656">
      <w:pPr>
        <w:spacing w:line="360" w:lineRule="auto"/>
        <w:jc w:val="both"/>
        <w:rPr>
          <w:b/>
          <w:bCs/>
          <w:sz w:val="20"/>
          <w:szCs w:val="20"/>
        </w:rPr>
      </w:pPr>
      <w:r w:rsidRPr="00B90F15">
        <w:rPr>
          <w:b/>
          <w:bCs/>
          <w:sz w:val="20"/>
          <w:szCs w:val="20"/>
        </w:rPr>
        <w:t>…............................</w:t>
      </w:r>
      <w:r>
        <w:rPr>
          <w:b/>
          <w:bCs/>
          <w:sz w:val="20"/>
          <w:szCs w:val="20"/>
        </w:rPr>
        <w:t>.......</w:t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  <w:t xml:space="preserve">   …....................................................</w:t>
      </w:r>
      <w:r>
        <w:rPr>
          <w:b/>
          <w:bCs/>
          <w:sz w:val="20"/>
          <w:szCs w:val="20"/>
        </w:rPr>
        <w:t>.........................</w:t>
      </w:r>
    </w:p>
    <w:p w:rsidR="00CC6EB1" w:rsidRPr="00B90F15" w:rsidRDefault="00CC6EB1" w:rsidP="00993656">
      <w:pPr>
        <w:spacing w:line="200" w:lineRule="atLeast"/>
        <w:jc w:val="both"/>
        <w:rPr>
          <w:b/>
          <w:bCs/>
          <w:sz w:val="20"/>
          <w:szCs w:val="20"/>
        </w:rPr>
      </w:pPr>
      <w:r w:rsidRPr="00B90F15">
        <w:rPr>
          <w:b/>
          <w:bCs/>
          <w:sz w:val="20"/>
          <w:szCs w:val="20"/>
        </w:rPr>
        <w:t xml:space="preserve">     miejscowość i data</w:t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  <w:t xml:space="preserve">             Pieczęć i podpis Wykonawcy </w:t>
      </w:r>
    </w:p>
    <w:p w:rsidR="00CC6EB1" w:rsidRPr="00B90F15" w:rsidRDefault="00CC6EB1" w:rsidP="00993656">
      <w:pPr>
        <w:spacing w:line="200" w:lineRule="atLeast"/>
        <w:jc w:val="both"/>
        <w:rPr>
          <w:sz w:val="20"/>
          <w:szCs w:val="20"/>
        </w:rPr>
      </w:pP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  <w:t xml:space="preserve">         lub osoby uprawnionej do reprezentowania</w:t>
      </w:r>
    </w:p>
    <w:p w:rsidR="00CC6EB1" w:rsidRDefault="00CC6EB1" w:rsidP="00993656"/>
    <w:p w:rsidR="00CC6EB1" w:rsidRPr="00C95D0C" w:rsidRDefault="00CC6EB1" w:rsidP="00993656">
      <w:pPr>
        <w:pStyle w:val="NormalWeb"/>
        <w:rPr>
          <w:b/>
          <w:bCs/>
          <w:sz w:val="20"/>
          <w:szCs w:val="20"/>
        </w:rPr>
      </w:pPr>
      <w:r w:rsidRPr="00C95D0C">
        <w:rPr>
          <w:b/>
          <w:bCs/>
          <w:sz w:val="20"/>
          <w:szCs w:val="20"/>
        </w:rPr>
        <w:t>* niepotrzebne skreślić</w:t>
      </w:r>
    </w:p>
    <w:p w:rsidR="00CC6EB1" w:rsidRDefault="00CC6EB1"/>
    <w:sectPr w:rsidR="00CC6EB1" w:rsidSect="004E761C">
      <w:pgSz w:w="11906" w:h="16838"/>
      <w:pgMar w:top="360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3656"/>
    <w:rsid w:val="000032D1"/>
    <w:rsid w:val="0002156E"/>
    <w:rsid w:val="00156291"/>
    <w:rsid w:val="001B232E"/>
    <w:rsid w:val="001F3F3E"/>
    <w:rsid w:val="002306ED"/>
    <w:rsid w:val="002610B6"/>
    <w:rsid w:val="00454AAC"/>
    <w:rsid w:val="004E761C"/>
    <w:rsid w:val="00697E75"/>
    <w:rsid w:val="006B1BBA"/>
    <w:rsid w:val="007047C7"/>
    <w:rsid w:val="0070504E"/>
    <w:rsid w:val="00741DAF"/>
    <w:rsid w:val="008515D3"/>
    <w:rsid w:val="00905A25"/>
    <w:rsid w:val="00993656"/>
    <w:rsid w:val="009D25EC"/>
    <w:rsid w:val="00B90F15"/>
    <w:rsid w:val="00C95D0C"/>
    <w:rsid w:val="00CC6EB1"/>
    <w:rsid w:val="00D44E8A"/>
    <w:rsid w:val="00DC6CF0"/>
    <w:rsid w:val="00EF0274"/>
    <w:rsid w:val="00F81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65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93656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99365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936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656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326</Words>
  <Characters>1961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kkobus</dc:creator>
  <cp:keywords/>
  <dc:description/>
  <cp:lastModifiedBy>dpieniazek</cp:lastModifiedBy>
  <cp:revision>5</cp:revision>
  <cp:lastPrinted>2012-06-12T06:22:00Z</cp:lastPrinted>
  <dcterms:created xsi:type="dcterms:W3CDTF">2012-05-28T07:53:00Z</dcterms:created>
  <dcterms:modified xsi:type="dcterms:W3CDTF">2013-02-18T13:28:00Z</dcterms:modified>
</cp:coreProperties>
</file>