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99"/>
      </w:tblGrid>
      <w:tr w:rsidR="00010DA6">
        <w:trPr>
          <w:trHeight w:val="3532"/>
        </w:trPr>
        <w:tc>
          <w:tcPr>
            <w:tcW w:w="5000" w:type="pct"/>
          </w:tcPr>
          <w:tbl>
            <w:tblPr>
              <w:tblW w:w="10507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/>
            </w:tblPr>
            <w:tblGrid>
              <w:gridCol w:w="10507"/>
            </w:tblGrid>
            <w:tr w:rsidR="00010DA6">
              <w:tc>
                <w:tcPr>
                  <w:tcW w:w="1050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10DA6" w:rsidRDefault="00010DA6" w:rsidP="00743AF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 xml:space="preserve">WNIOSEK O SPORZĄDZENIE AKTU PEŁNOMOCNICTWA DO GŁOSOWANIA W WYBORACH DO </w:t>
                  </w:r>
                  <w:r w:rsidRPr="00486333">
                    <w:rPr>
                      <w:b/>
                      <w:bCs/>
                    </w:rPr>
                    <w:t xml:space="preserve">PARLAMENTU EUROPEJSKIEGO W RZECZYPOSPOLITEJ POLSKIEJ </w:t>
                  </w:r>
                  <w:r>
                    <w:rPr>
                      <w:b/>
                      <w:bCs/>
                    </w:rPr>
                    <w:t>ZARZĄDZONYCH NA DZIEŃ</w:t>
                  </w:r>
                </w:p>
              </w:tc>
            </w:tr>
            <w:tr w:rsidR="00010DA6">
              <w:tc>
                <w:tcPr>
                  <w:tcW w:w="1050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 w:rsidP="00486333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26 maja 2019r.</w:t>
                  </w:r>
                </w:p>
              </w:tc>
            </w:tr>
          </w:tbl>
          <w:p w:rsidR="00010DA6" w:rsidRDefault="00010DA6">
            <w:pPr>
              <w:rPr>
                <w:b/>
                <w:bCs/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758"/>
              <w:gridCol w:w="5749"/>
            </w:tblGrid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Miejsce składania wniosku</w:t>
                  </w:r>
                </w:p>
              </w:tc>
            </w:tr>
            <w:tr w:rsidR="00010DA6" w:rsidTr="00255596">
              <w:trPr>
                <w:trHeight w:val="1235"/>
              </w:trPr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Pr="004908C4" w:rsidRDefault="00010DA6" w:rsidP="004908C4">
                  <w:pPr>
                    <w:jc w:val="both"/>
                  </w:pPr>
                  <w:r w:rsidRPr="004908C4">
                    <w:t>Wójt</w:t>
                  </w:r>
                  <w:r>
                    <w:t>/Burmistrz/Prezydent Miasta, do którego kierowany jest wniosek:</w:t>
                  </w:r>
                </w:p>
              </w:tc>
            </w:tr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Dane wyborcy udzielającego pełnomocnictwa do głosowania</w:t>
                  </w:r>
                </w:p>
              </w:tc>
            </w:tr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Imię (imiona):</w:t>
                  </w:r>
                </w:p>
                <w:p w:rsidR="00010DA6" w:rsidRDefault="00010DA6">
                  <w:pPr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Nazwisko:</w:t>
                  </w:r>
                </w:p>
                <w:p w:rsidR="00010DA6" w:rsidRDefault="00010DA6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010DA6">
              <w:tc>
                <w:tcPr>
                  <w:tcW w:w="4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Imię ojca:</w:t>
                  </w:r>
                </w:p>
                <w:p w:rsidR="00010DA6" w:rsidRDefault="00010DA6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Data urodzenia (dzień-miesiąc-rok):</w:t>
                  </w:r>
                </w:p>
                <w:p w:rsidR="00010DA6" w:rsidRDefault="00010DA6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Numer PESEL (a dla obywatela UE niebędącego obywatelem polskim – nr paszportu lub nazwa i nr  innego dokumentu stwierdzającego tożsamość):</w:t>
                  </w:r>
                </w:p>
                <w:p w:rsidR="00010DA6" w:rsidRDefault="00010DA6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010DA6">
              <w:trPr>
                <w:trHeight w:val="887"/>
              </w:trPr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Adres zamieszkania:</w:t>
                  </w: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10DA6" w:rsidRDefault="00010DA6">
            <w:pPr>
              <w:jc w:val="center"/>
              <w:rPr>
                <w:b/>
                <w:bCs/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758"/>
              <w:gridCol w:w="5749"/>
            </w:tblGrid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 w:rsidP="0027355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Dane osoby, która wyraziła zgodę na przyjęcie pełnomocnictwa</w:t>
                  </w:r>
                </w:p>
              </w:tc>
            </w:tr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Imię (imiona):</w:t>
                  </w:r>
                </w:p>
                <w:p w:rsidR="00010DA6" w:rsidRDefault="00010DA6">
                  <w:pPr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Nazwisko:</w:t>
                  </w:r>
                </w:p>
                <w:p w:rsidR="00010DA6" w:rsidRDefault="00010DA6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010DA6">
              <w:tc>
                <w:tcPr>
                  <w:tcW w:w="4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Imię ojca:</w:t>
                  </w:r>
                </w:p>
                <w:p w:rsidR="00010DA6" w:rsidRDefault="00010DA6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Data urodzenia (dzień-miesiąc-rok):</w:t>
                  </w:r>
                </w:p>
                <w:p w:rsidR="00010DA6" w:rsidRDefault="00010DA6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010DA6"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Numer PESEL (a dla obywatela UE niebędącego obywatelem polskim – nr paszportu lub nazwa i nr  innego dokumentu stwierdzającego tożsamość):</w:t>
                  </w:r>
                </w:p>
                <w:p w:rsidR="00010DA6" w:rsidRDefault="00010DA6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010DA6">
              <w:trPr>
                <w:trHeight w:val="1367"/>
              </w:trPr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Adres zamieszkania:</w:t>
                  </w: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010DA6">
              <w:trPr>
                <w:trHeight w:val="634"/>
              </w:trPr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</w:tr>
            <w:tr w:rsidR="00010DA6">
              <w:trPr>
                <w:trHeight w:val="1871"/>
              </w:trPr>
              <w:tc>
                <w:tcPr>
                  <w:tcW w:w="105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jc w:val="both"/>
                  </w:pPr>
                  <w:r>
                    <w:t>Osoba, która wyraziła zgodę na przyjęcie pełnomocnictwa, jest dla wyborcy wstępnym</w:t>
                  </w:r>
                  <w:r>
                    <w:rPr>
                      <w:vertAlign w:val="superscript"/>
                    </w:rPr>
                    <w:t>**</w:t>
                  </w:r>
                  <w:r>
                    <w:t>, zstępnym</w:t>
                  </w:r>
                  <w:r>
                    <w:rPr>
                      <w:vertAlign w:val="superscript"/>
                    </w:rPr>
                    <w:t>***</w:t>
                  </w:r>
                  <w:r>
                    <w:t>, małżonkiem, bratem, siostrą albo osobą pozostającą w stosunku przysposobienia, opieki albo kurateli:</w:t>
                  </w: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</w:pPr>
                </w:p>
                <w:p w:rsidR="00010DA6" w:rsidRDefault="00010DA6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/>
                  </w:tblPr>
                  <w:tblGrid>
                    <w:gridCol w:w="2348"/>
                    <w:gridCol w:w="2348"/>
                  </w:tblGrid>
                  <w:tr w:rsidR="00010DA6">
                    <w:tc>
                      <w:tcPr>
                        <w:tcW w:w="2348" w:type="dxa"/>
                      </w:tcPr>
                      <w:p w:rsidR="00010DA6" w:rsidRDefault="00010DA6">
                        <w:pPr>
                          <w:jc w:val="center"/>
                        </w:pPr>
                        <w: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010DA6" w:rsidRDefault="00010DA6">
                        <w:pPr>
                          <w:jc w:val="center"/>
                          <w:rPr>
                            <w:sz w:val="28"/>
                            <w:szCs w:val="28"/>
                            <w:vertAlign w:val="superscript"/>
                          </w:rPr>
                        </w:pPr>
                        <w:r>
                          <w:t>NIE</w:t>
                        </w:r>
                        <w:r>
                          <w:rPr>
                            <w:sz w:val="28"/>
                            <w:szCs w:val="28"/>
                            <w:vertAlign w:val="superscript"/>
                          </w:rPr>
                          <w:t>*</w:t>
                        </w:r>
                      </w:p>
                    </w:tc>
                  </w:tr>
                  <w:tr w:rsidR="00010DA6">
                    <w:tc>
                      <w:tcPr>
                        <w:tcW w:w="2348" w:type="dxa"/>
                      </w:tcPr>
                      <w:p w:rsidR="00010DA6" w:rsidRDefault="00010DA6">
                        <w:pPr>
                          <w:jc w:val="center"/>
                        </w:pPr>
                      </w:p>
                      <w:p w:rsidR="00010DA6" w:rsidRDefault="00010DA6">
                        <w:pPr>
                          <w:jc w:val="center"/>
                        </w:pPr>
                      </w:p>
                    </w:tc>
                    <w:tc>
                      <w:tcPr>
                        <w:tcW w:w="2348" w:type="dxa"/>
                      </w:tcPr>
                      <w:p w:rsidR="00010DA6" w:rsidRDefault="00010DA6">
                        <w:pPr>
                          <w:jc w:val="center"/>
                        </w:pPr>
                      </w:p>
                    </w:tc>
                  </w:tr>
                </w:tbl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010DA6" w:rsidRDefault="00010DA6">
            <w:pPr>
              <w:rPr>
                <w:b/>
                <w:bCs/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507"/>
            </w:tblGrid>
            <w:tr w:rsidR="00010DA6">
              <w:trPr>
                <w:cantSplit/>
              </w:trPr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 w:rsidP="000E6532">
                  <w:pPr>
                    <w:keepNext/>
                    <w:keepLines/>
                    <w:pageBreakBefore/>
                    <w:suppressAutoHyphens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Do wniosku załączono:</w:t>
                  </w:r>
                </w:p>
              </w:tc>
            </w:tr>
            <w:tr w:rsidR="00010DA6">
              <w:trPr>
                <w:cantSplit/>
                <w:trHeight w:val="1326"/>
              </w:trPr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W w:w="10260" w:type="dxa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/>
                  </w:tblPr>
                  <w:tblGrid>
                    <w:gridCol w:w="10260"/>
                  </w:tblGrid>
                  <w:tr w:rsidR="00010DA6">
                    <w:trPr>
                      <w:trHeight w:val="1326"/>
                    </w:trPr>
                    <w:tc>
                      <w:tcPr>
                        <w:tcW w:w="10260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010DA6" w:rsidRDefault="00010DA6">
                        <w:pPr>
                          <w:pStyle w:val="Footer"/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  <w:tab w:val="clear" w:pos="4536"/>
                            <w:tab w:val="clear" w:pos="9072"/>
                            <w:tab w:val="num" w:pos="275"/>
                          </w:tabs>
                          <w:ind w:left="275" w:hanging="252"/>
                          <w:jc w:val="both"/>
                        </w:pPr>
                        <w:r>
                          <w:rPr>
                            <w:sz w:val="22"/>
                            <w:szCs w:val="22"/>
                          </w:rPr>
                          <w:t>pisemną zgodę osoby, która wyraziła zgodę na przyjęcie pełnomocnictwa;</w:t>
                        </w:r>
                      </w:p>
                      <w:p w:rsidR="00010DA6" w:rsidRDefault="00010DA6">
                        <w:pPr>
                          <w:pStyle w:val="Footer"/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  <w:tab w:val="clear" w:pos="4536"/>
                            <w:tab w:val="clear" w:pos="9072"/>
                            <w:tab w:val="num" w:pos="275"/>
                          </w:tabs>
                          <w:ind w:left="275" w:hanging="252"/>
                          <w:jc w:val="both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kopię aktualnego orzeczenia właściwego organu orzekającego o ustaleniu stopnia niepełnosprawności wyborcy </w:t>
                        </w:r>
                        <w:r w:rsidRPr="006F6C2C">
                          <w:rPr>
                            <w:i/>
                            <w:iCs/>
                            <w:sz w:val="18"/>
                            <w:szCs w:val="18"/>
                          </w:rPr>
                          <w:t>(nie dotyczy wyborców, którzy najpóźniej w dniu głosowania kończą 75 lat)</w:t>
                        </w:r>
                        <w:r>
                          <w:rPr>
                            <w:sz w:val="22"/>
                            <w:szCs w:val="22"/>
                          </w:rPr>
                          <w:t>;</w:t>
                        </w:r>
                      </w:p>
                      <w:p w:rsidR="00010DA6" w:rsidRDefault="00010DA6">
                        <w:pPr>
                          <w:pStyle w:val="Footer"/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  <w:tab w:val="clear" w:pos="4536"/>
                            <w:tab w:val="clear" w:pos="9072"/>
                            <w:tab w:val="num" w:pos="275"/>
                          </w:tabs>
                          <w:ind w:left="275" w:hanging="252"/>
                          <w:jc w:val="both"/>
                        </w:pPr>
                        <w:r w:rsidRPr="002625FA">
                          <w:rPr>
                            <w:sz w:val="22"/>
                            <w:szCs w:val="22"/>
                          </w:rPr>
                          <w:t xml:space="preserve">kopię zaświadczenia o prawie do głosowania wydanego osobie, która wyraziła zgodę na przyjęcie pełnomocnictwa </w:t>
                        </w:r>
                        <w:r w:rsidRPr="006F6C2C">
                          <w:rPr>
                            <w:i/>
                            <w:iCs/>
                            <w:sz w:val="18"/>
                            <w:szCs w:val="18"/>
                          </w:rPr>
                          <w:t>(załącza się wyłącznie w przypadku, gdy osoba, która wyraziła zgodę na przyjęcie pełnomocnictwa, nie jest wpisana do rejestru wyborców w tej samej gminie co wyborca udzielający pełnomocnictwa do głosowania)</w:t>
                        </w:r>
                        <w:r w:rsidRPr="002625FA">
                          <w:rPr>
                            <w:sz w:val="22"/>
                            <w:szCs w:val="22"/>
                          </w:rPr>
                          <w:t>;</w:t>
                        </w:r>
                      </w:p>
                      <w:p w:rsidR="00010DA6" w:rsidRDefault="00010DA6" w:rsidP="006F6C2C">
                        <w:pPr>
                          <w:pStyle w:val="Footer"/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  <w:tab w:val="clear" w:pos="4536"/>
                            <w:tab w:val="clear" w:pos="9072"/>
                            <w:tab w:val="num" w:pos="275"/>
                          </w:tabs>
                          <w:ind w:left="275" w:hanging="252"/>
                          <w:jc w:val="both"/>
                        </w:pPr>
                        <w:r>
                          <w:rPr>
                            <w:sz w:val="22"/>
                            <w:szCs w:val="22"/>
                          </w:rPr>
                          <w:t>kopię dokumentu potwierdzającego pozostawanie wyborcy z osobą, która wyraziła zgodę na przyjęcie pełnomocnictwa, w stosunku przysposobienia/opieki/kurateli</w:t>
                        </w:r>
                        <w:r w:rsidRPr="00077E14">
                          <w:rPr>
                            <w:sz w:val="22"/>
                            <w:szCs w:val="22"/>
                            <w:vertAlign w:val="superscript"/>
                          </w:rPr>
                          <w:t>*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6F6C2C">
                          <w:rPr>
                            <w:i/>
                            <w:iCs/>
                            <w:sz w:val="18"/>
                            <w:szCs w:val="18"/>
                          </w:rPr>
                          <w:t>(załącza się wyłącznie w przypadku, gdy taki stosunek istnieje)</w:t>
                        </w:r>
                        <w:r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</w:tc>
                  </w:tr>
                </w:tbl>
                <w:p w:rsidR="00010DA6" w:rsidRDefault="00010DA6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010DA6" w:rsidRDefault="00010DA6">
            <w:pPr>
              <w:rPr>
                <w:b/>
                <w:bCs/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507"/>
            </w:tblGrid>
            <w:tr w:rsidR="00010DA6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Miejsce sporządzenia aktu pełnomocnictwa do głosowania</w:t>
                  </w:r>
                  <w:r>
                    <w:t xml:space="preserve"> </w:t>
                  </w:r>
                  <w:r>
                    <w:rPr>
                      <w:sz w:val="16"/>
                      <w:szCs w:val="16"/>
                    </w:rPr>
                    <w:t>(wypełnić jedynie w przypadku gdy ma być ono inne niż miejsce zamieszkania wyborcy udzielającego pełnomocnictwa do głosowania):</w:t>
                  </w:r>
                </w:p>
              </w:tc>
            </w:tr>
            <w:tr w:rsidR="00010DA6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W w:w="10214" w:type="dxa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/>
                  </w:tblPr>
                  <w:tblGrid>
                    <w:gridCol w:w="10214"/>
                  </w:tblGrid>
                  <w:tr w:rsidR="00010DA6">
                    <w:tc>
                      <w:tcPr>
                        <w:tcW w:w="10214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010DA6" w:rsidRDefault="00010DA6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</w:tr>
                  <w:tr w:rsidR="00010DA6">
                    <w:tc>
                      <w:tcPr>
                        <w:tcW w:w="10214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010DA6" w:rsidRDefault="00010DA6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</w:tr>
                  <w:tr w:rsidR="00010DA6">
                    <w:tc>
                      <w:tcPr>
                        <w:tcW w:w="10214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010DA6" w:rsidRDefault="00010DA6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</w:tr>
                  <w:tr w:rsidR="00010DA6">
                    <w:tc>
                      <w:tcPr>
                        <w:tcW w:w="10214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010DA6" w:rsidRDefault="00010DA6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</w:tr>
                  <w:tr w:rsidR="00010DA6">
                    <w:tc>
                      <w:tcPr>
                        <w:tcW w:w="10214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010DA6" w:rsidRDefault="00010DA6">
                        <w:pPr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:rsidR="00010DA6" w:rsidRDefault="00010DA6">
                  <w:pPr>
                    <w:rPr>
                      <w:b/>
                      <w:bCs/>
                      <w:sz w:val="30"/>
                      <w:szCs w:val="30"/>
                    </w:rPr>
                  </w:pPr>
                </w:p>
              </w:tc>
            </w:tr>
          </w:tbl>
          <w:p w:rsidR="00010DA6" w:rsidRDefault="00010DA6">
            <w:pPr>
              <w:rPr>
                <w:b/>
                <w:bCs/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507"/>
            </w:tblGrid>
            <w:tr w:rsidR="00010DA6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Oświadczenia</w:t>
                  </w:r>
                </w:p>
              </w:tc>
            </w:tr>
            <w:tr w:rsidR="00010DA6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pStyle w:val="BodyText2"/>
                    <w:spacing w:line="360" w:lineRule="auto"/>
                  </w:pPr>
                  <w:r>
                    <w:t>Oświadczam, że wszystkie dane zawarte we wniosku są zgodne z prawdą.</w:t>
                  </w:r>
                </w:p>
                <w:p w:rsidR="00010DA6" w:rsidRDefault="00010DA6">
                  <w:pPr>
                    <w:pStyle w:val="BodyText2"/>
                  </w:pPr>
                  <w:r>
                    <w:t>Wyborca wyraża zgodę na to, by w postępowaniu w sprawie sporządzenia aktu pełnomocnictwa był reprezentowany przez osobę, która wyraziła zgodę na przyjęcie pełnomocnictwa:</w:t>
                  </w:r>
                </w:p>
                <w:p w:rsidR="00010DA6" w:rsidRDefault="00010DA6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/>
                  </w:tblPr>
                  <w:tblGrid>
                    <w:gridCol w:w="2348"/>
                    <w:gridCol w:w="2348"/>
                  </w:tblGrid>
                  <w:tr w:rsidR="00010DA6">
                    <w:tc>
                      <w:tcPr>
                        <w:tcW w:w="2348" w:type="dxa"/>
                      </w:tcPr>
                      <w:p w:rsidR="00010DA6" w:rsidRDefault="00010DA6">
                        <w:pPr>
                          <w:jc w:val="center"/>
                        </w:pPr>
                        <w: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010DA6" w:rsidRDefault="00010DA6">
                        <w:pPr>
                          <w:jc w:val="center"/>
                          <w:rPr>
                            <w:vertAlign w:val="superscript"/>
                          </w:rPr>
                        </w:pPr>
                        <w:r>
                          <w:t>NIE</w:t>
                        </w:r>
                        <w:r>
                          <w:rPr>
                            <w:sz w:val="28"/>
                            <w:szCs w:val="28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010DA6" w:rsidRDefault="00010DA6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010DA6" w:rsidRDefault="00010DA6">
                  <w:pPr>
                    <w:jc w:val="both"/>
                  </w:pPr>
                  <w:r>
                    <w:rPr>
                      <w:sz w:val="22"/>
                      <w:szCs w:val="22"/>
                    </w:rPr>
                    <w:t>Wyborca nie może lub nie umie złożyć podpisu:</w:t>
                  </w:r>
                </w:p>
                <w:p w:rsidR="00010DA6" w:rsidRDefault="00010DA6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/>
                  </w:tblPr>
                  <w:tblGrid>
                    <w:gridCol w:w="2348"/>
                    <w:gridCol w:w="2348"/>
                  </w:tblGrid>
                  <w:tr w:rsidR="00010DA6">
                    <w:tc>
                      <w:tcPr>
                        <w:tcW w:w="2348" w:type="dxa"/>
                      </w:tcPr>
                      <w:p w:rsidR="00010DA6" w:rsidRDefault="00010DA6">
                        <w:pPr>
                          <w:jc w:val="center"/>
                        </w:pPr>
                        <w: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010DA6" w:rsidRDefault="00010DA6">
                        <w:pPr>
                          <w:jc w:val="center"/>
                          <w:rPr>
                            <w:vertAlign w:val="superscript"/>
                          </w:rPr>
                        </w:pPr>
                        <w:r>
                          <w:t>NIE</w:t>
                        </w:r>
                        <w:r>
                          <w:rPr>
                            <w:sz w:val="28"/>
                            <w:szCs w:val="28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010DA6" w:rsidRDefault="00010DA6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010DA6" w:rsidRDefault="00010DA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Data wypełnienia (dzień-miesiąc-rok):</w:t>
                  </w:r>
                </w:p>
                <w:p w:rsidR="00010DA6" w:rsidRDefault="00010DA6">
                  <w:pPr>
                    <w:jc w:val="both"/>
                    <w:rPr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/>
                  </w:tblPr>
                  <w:tblGrid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</w:tblGrid>
                  <w:tr w:rsidR="00010DA6"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010DA6" w:rsidRDefault="00010DA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0DA6" w:rsidRDefault="00010DA6"/>
                <w:p w:rsidR="00010DA6" w:rsidRPr="00BA61D4" w:rsidRDefault="00010DA6" w:rsidP="00BA61D4">
                  <w:pPr>
                    <w:pStyle w:val="BodyText"/>
                    <w:ind w:right="3773"/>
                    <w:rPr>
                      <w:i/>
                      <w:iCs/>
                      <w:sz w:val="18"/>
                      <w:szCs w:val="18"/>
                    </w:rPr>
                  </w:pPr>
                  <w:r w:rsidRPr="00BA61D4">
                    <w:rPr>
                      <w:i/>
                      <w:iCs/>
                      <w:sz w:val="18"/>
                      <w:szCs w:val="18"/>
                    </w:rPr>
                    <w:t>Podpis wyborcy (w przypadku gdy wyborca nie może lub nie umie złożyć podpisu, w miejscu tym podpis składa osoba, która wyraziła zgodę na przyjęcie pełnomocnictwa)</w:t>
                  </w:r>
                </w:p>
                <w:p w:rsidR="00010DA6" w:rsidRDefault="00010DA6">
                  <w:pPr>
                    <w:pStyle w:val="Footer"/>
                    <w:tabs>
                      <w:tab w:val="clear" w:pos="4536"/>
                      <w:tab w:val="clear" w:pos="9072"/>
                    </w:tabs>
                  </w:pPr>
                </w:p>
                <w:tbl>
                  <w:tblPr>
                    <w:tblW w:w="0" w:type="auto"/>
                    <w:tblInd w:w="4454" w:type="dxa"/>
                    <w:tblBorders>
                      <w:bottom w:val="dotted" w:sz="4" w:space="0" w:color="auto"/>
                    </w:tblBorders>
                    <w:tblLook w:val="0000"/>
                  </w:tblPr>
                  <w:tblGrid>
                    <w:gridCol w:w="5760"/>
                  </w:tblGrid>
                  <w:tr w:rsidR="00010DA6">
                    <w:tc>
                      <w:tcPr>
                        <w:tcW w:w="5760" w:type="dxa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010DA6" w:rsidRDefault="00010DA6"/>
                    </w:tc>
                  </w:tr>
                </w:tbl>
                <w:p w:rsidR="00010DA6" w:rsidRDefault="00010DA6">
                  <w:pPr>
                    <w:pStyle w:val="Footer"/>
                    <w:tabs>
                      <w:tab w:val="clear" w:pos="4536"/>
                      <w:tab w:val="clear" w:pos="9072"/>
                    </w:tabs>
                  </w:pPr>
                </w:p>
              </w:tc>
            </w:tr>
          </w:tbl>
          <w:p w:rsidR="00010DA6" w:rsidRPr="00E15792" w:rsidRDefault="00010DA6">
            <w:pPr>
              <w:rPr>
                <w:sz w:val="6"/>
                <w:szCs w:val="6"/>
              </w:rPr>
            </w:pPr>
          </w:p>
          <w:p w:rsidR="00010DA6" w:rsidRDefault="00010DA6">
            <w:pPr>
              <w:rPr>
                <w:b/>
                <w:bCs/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507"/>
            </w:tblGrid>
            <w:tr w:rsidR="00010DA6"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Adnotacje urzędowe</w:t>
                  </w:r>
                </w:p>
              </w:tc>
            </w:tr>
            <w:tr w:rsidR="00010DA6">
              <w:trPr>
                <w:trHeight w:val="2430"/>
              </w:trPr>
              <w:tc>
                <w:tcPr>
                  <w:tcW w:w="1050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10DA6" w:rsidRDefault="00010D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Numer wniosku:</w:t>
                  </w:r>
                </w:p>
                <w:p w:rsidR="00010DA6" w:rsidRDefault="00010DA6">
                  <w:pPr>
                    <w:rPr>
                      <w:sz w:val="20"/>
                      <w:szCs w:val="20"/>
                    </w:rPr>
                  </w:pPr>
                </w:p>
                <w:p w:rsidR="00010DA6" w:rsidRDefault="00010DA6">
                  <w:pPr>
                    <w:rPr>
                      <w:sz w:val="20"/>
                      <w:szCs w:val="20"/>
                    </w:rPr>
                  </w:pPr>
                </w:p>
                <w:p w:rsidR="00010DA6" w:rsidRDefault="00010D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Uwagi:</w:t>
                  </w:r>
                </w:p>
                <w:p w:rsidR="00010DA6" w:rsidRDefault="00010DA6">
                  <w:pPr>
                    <w:rPr>
                      <w:sz w:val="18"/>
                      <w:szCs w:val="18"/>
                    </w:rPr>
                  </w:pPr>
                </w:p>
                <w:p w:rsidR="00010DA6" w:rsidRDefault="00010DA6">
                  <w:pPr>
                    <w:rPr>
                      <w:sz w:val="18"/>
                      <w:szCs w:val="18"/>
                    </w:rPr>
                  </w:pPr>
                </w:p>
                <w:p w:rsidR="00010DA6" w:rsidRDefault="00010DA6">
                  <w:pPr>
                    <w:rPr>
                      <w:sz w:val="18"/>
                      <w:szCs w:val="18"/>
                    </w:rPr>
                  </w:pPr>
                </w:p>
                <w:p w:rsidR="00010DA6" w:rsidRDefault="00010DA6">
                  <w:pPr>
                    <w:rPr>
                      <w:sz w:val="18"/>
                      <w:szCs w:val="18"/>
                    </w:rPr>
                  </w:pPr>
                </w:p>
                <w:p w:rsidR="00010DA6" w:rsidRDefault="00010DA6">
                  <w:pPr>
                    <w:rPr>
                      <w:sz w:val="18"/>
                      <w:szCs w:val="18"/>
                    </w:rPr>
                  </w:pPr>
                </w:p>
                <w:p w:rsidR="00010DA6" w:rsidRDefault="00010D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Podpis przyjmującego wniosek:</w:t>
                  </w:r>
                </w:p>
                <w:p w:rsidR="00010DA6" w:rsidRDefault="00010DA6">
                  <w:pPr>
                    <w:rPr>
                      <w:sz w:val="16"/>
                      <w:szCs w:val="1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top w:val="dotted" w:sz="4" w:space="0" w:color="auto"/>
                    </w:tblBorders>
                    <w:tblLook w:val="01E0"/>
                  </w:tblPr>
                  <w:tblGrid>
                    <w:gridCol w:w="5760"/>
                  </w:tblGrid>
                  <w:tr w:rsidR="00010DA6">
                    <w:trPr>
                      <w:trHeight w:val="70"/>
                    </w:trPr>
                    <w:tc>
                      <w:tcPr>
                        <w:tcW w:w="5760" w:type="dxa"/>
                        <w:tcBorders>
                          <w:top w:val="dotted" w:sz="4" w:space="0" w:color="auto"/>
                        </w:tcBorders>
                      </w:tcPr>
                      <w:p w:rsidR="00010DA6" w:rsidRDefault="00010DA6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010DA6" w:rsidRDefault="00010DA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10DA6" w:rsidRDefault="00010DA6">
            <w:pPr>
              <w:rPr>
                <w:b/>
                <w:bCs/>
                <w:sz w:val="2"/>
                <w:szCs w:val="2"/>
              </w:rPr>
            </w:pPr>
          </w:p>
        </w:tc>
      </w:tr>
    </w:tbl>
    <w:p w:rsidR="00010DA6" w:rsidRDefault="00010DA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* Niepotrzebne skreślić.</w:t>
      </w:r>
    </w:p>
    <w:p w:rsidR="00010DA6" w:rsidRDefault="00010DA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** Wstępnym jest ojciec, matka, dziadek, babka, itd.</w:t>
      </w:r>
    </w:p>
    <w:p w:rsidR="00010DA6" w:rsidRDefault="00010DA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*** Zstępnym jest syn, córka, wnuk, wnuczka, itd.</w:t>
      </w:r>
    </w:p>
    <w:sectPr w:rsidR="00010DA6" w:rsidSect="00501738">
      <w:footerReference w:type="even" r:id="rId7"/>
      <w:footerReference w:type="default" r:id="rId8"/>
      <w:footerReference w:type="first" r:id="rId9"/>
      <w:pgSz w:w="12240" w:h="15840" w:code="1"/>
      <w:pgMar w:top="567" w:right="1134" w:bottom="720" w:left="1134" w:header="340" w:footer="709" w:gutter="0"/>
      <w:pgNumType w:start="1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DA6" w:rsidRDefault="00010DA6">
      <w:r>
        <w:separator/>
      </w:r>
    </w:p>
  </w:endnote>
  <w:endnote w:type="continuationSeparator" w:id="0">
    <w:p w:rsidR="00010DA6" w:rsidRDefault="00010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DA6" w:rsidRDefault="00010D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10DA6" w:rsidRDefault="00010DA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DA6" w:rsidRDefault="00010DA6">
    <w:pPr>
      <w:pStyle w:val="Footer"/>
      <w:jc w:val="right"/>
      <w:rPr>
        <w:sz w:val="12"/>
        <w:szCs w:val="12"/>
      </w:rPr>
    </w:pPr>
    <w:r>
      <w:rPr>
        <w:sz w:val="12"/>
        <w:szCs w:val="12"/>
      </w:rPr>
      <w:br/>
      <w:t xml:space="preserve">Strona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PAGE </w:instrText>
    </w:r>
    <w:r>
      <w:rPr>
        <w:sz w:val="12"/>
        <w:szCs w:val="12"/>
      </w:rPr>
      <w:fldChar w:fldCharType="separate"/>
    </w:r>
    <w:r>
      <w:rPr>
        <w:noProof/>
        <w:sz w:val="12"/>
        <w:szCs w:val="12"/>
      </w:rPr>
      <w:t>1</w:t>
    </w:r>
    <w:r>
      <w:rPr>
        <w:sz w:val="12"/>
        <w:szCs w:val="12"/>
      </w:rPr>
      <w:fldChar w:fldCharType="end"/>
    </w:r>
    <w:r>
      <w:rPr>
        <w:sz w:val="12"/>
        <w:szCs w:val="12"/>
      </w:rPr>
      <w:t xml:space="preserve"> z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NUMPAGES </w:instrText>
    </w:r>
    <w:r>
      <w:rPr>
        <w:sz w:val="12"/>
        <w:szCs w:val="12"/>
      </w:rPr>
      <w:fldChar w:fldCharType="separate"/>
    </w:r>
    <w:r>
      <w:rPr>
        <w:noProof/>
        <w:sz w:val="12"/>
        <w:szCs w:val="12"/>
      </w:rPr>
      <w:t>2</w:t>
    </w:r>
    <w:r>
      <w:rPr>
        <w:sz w:val="12"/>
        <w:szCs w:val="12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DA6" w:rsidRDefault="00010DA6">
    <w:pPr>
      <w:pStyle w:val="Footer"/>
      <w:jc w:val="right"/>
      <w:rPr>
        <w:sz w:val="12"/>
        <w:szCs w:val="12"/>
      </w:rPr>
    </w:pPr>
    <w:fldSimple w:instr=" DOCPROPERTY &quot;Wydział&quot;  \* MERGEFORMAT ">
      <w:r w:rsidRPr="004908C4">
        <w:rPr>
          <w:sz w:val="12"/>
          <w:szCs w:val="12"/>
        </w:rPr>
        <w:t>UM Wrocławia WSO</w:t>
      </w:r>
    </w:fldSimple>
    <w:r>
      <w:rPr>
        <w:sz w:val="12"/>
        <w:szCs w:val="12"/>
      </w:rPr>
      <w:t xml:space="preserve"> </w:t>
    </w:r>
    <w:fldSimple w:instr=" DOCPROPERTY &quot;DataWersjiSzablonu&quot;  \* MERGEFORMAT ">
      <w:r>
        <w:rPr>
          <w:b/>
          <w:bCs/>
        </w:rPr>
        <w:t>Błąd! Nieznana nazwa właściwości dokumentu.</w:t>
      </w:r>
    </w:fldSimple>
    <w:r>
      <w:rPr>
        <w:sz w:val="12"/>
        <w:szCs w:val="12"/>
      </w:rPr>
      <w:t xml:space="preserve"> </w:t>
    </w:r>
    <w:fldSimple w:instr=" DOCPROPERTY &quot;WersjaSzablonu&quot;  \* MERGEFORMAT ">
      <w:r w:rsidRPr="004908C4">
        <w:rPr>
          <w:sz w:val="12"/>
          <w:szCs w:val="12"/>
        </w:rPr>
        <w:t>PE.2019.02</w:t>
      </w:r>
    </w:fldSimple>
    <w:r>
      <w:rPr>
        <w:sz w:val="12"/>
        <w:szCs w:val="12"/>
      </w:rPr>
      <w:br/>
      <w:t xml:space="preserve">Strona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PAGE </w:instrText>
    </w:r>
    <w:r>
      <w:rPr>
        <w:sz w:val="12"/>
        <w:szCs w:val="12"/>
      </w:rPr>
      <w:fldChar w:fldCharType="separate"/>
    </w:r>
    <w:r>
      <w:rPr>
        <w:noProof/>
        <w:sz w:val="12"/>
        <w:szCs w:val="12"/>
      </w:rPr>
      <w:t>2</w:t>
    </w:r>
    <w:r>
      <w:rPr>
        <w:sz w:val="12"/>
        <w:szCs w:val="12"/>
      </w:rPr>
      <w:fldChar w:fldCharType="end"/>
    </w:r>
    <w:r>
      <w:rPr>
        <w:sz w:val="12"/>
        <w:szCs w:val="12"/>
      </w:rPr>
      <w:t xml:space="preserve"> z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NUMPAGES </w:instrText>
    </w:r>
    <w:r>
      <w:rPr>
        <w:sz w:val="12"/>
        <w:szCs w:val="12"/>
      </w:rPr>
      <w:fldChar w:fldCharType="separate"/>
    </w:r>
    <w:r>
      <w:rPr>
        <w:noProof/>
        <w:sz w:val="12"/>
        <w:szCs w:val="12"/>
      </w:rPr>
      <w:t>2</w:t>
    </w:r>
    <w:r>
      <w:rPr>
        <w:sz w:val="12"/>
        <w:szCs w:val="1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DA6" w:rsidRDefault="00010DA6">
      <w:r>
        <w:separator/>
      </w:r>
    </w:p>
  </w:footnote>
  <w:footnote w:type="continuationSeparator" w:id="0">
    <w:p w:rsidR="00010DA6" w:rsidRDefault="00010D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F5DCA"/>
    <w:multiLevelType w:val="hybridMultilevel"/>
    <w:tmpl w:val="7EA066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83AFC"/>
    <w:multiLevelType w:val="hybridMultilevel"/>
    <w:tmpl w:val="8D5EF31E"/>
    <w:lvl w:ilvl="0" w:tplc="D06EB014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">
    <w:nsid w:val="3EDE0158"/>
    <w:multiLevelType w:val="hybridMultilevel"/>
    <w:tmpl w:val="4768BE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AD1C3B"/>
    <w:multiLevelType w:val="hybridMultilevel"/>
    <w:tmpl w:val="2E3AE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76592"/>
    <w:multiLevelType w:val="hybridMultilevel"/>
    <w:tmpl w:val="535C7B24"/>
    <w:lvl w:ilvl="0" w:tplc="26527F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67B2C6D"/>
    <w:multiLevelType w:val="hybridMultilevel"/>
    <w:tmpl w:val="93BC25DC"/>
    <w:lvl w:ilvl="0" w:tplc="346C5A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113"/>
  <w:hyphenationZone w:val="425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B45"/>
    <w:rsid w:val="00010DA6"/>
    <w:rsid w:val="000246E5"/>
    <w:rsid w:val="00077E14"/>
    <w:rsid w:val="00082019"/>
    <w:rsid w:val="000D7988"/>
    <w:rsid w:val="000E6532"/>
    <w:rsid w:val="000F4E78"/>
    <w:rsid w:val="00107883"/>
    <w:rsid w:val="001176FF"/>
    <w:rsid w:val="00146FE3"/>
    <w:rsid w:val="00155877"/>
    <w:rsid w:val="00174DE4"/>
    <w:rsid w:val="001F4E07"/>
    <w:rsid w:val="001F6885"/>
    <w:rsid w:val="00255596"/>
    <w:rsid w:val="002567C7"/>
    <w:rsid w:val="002625FA"/>
    <w:rsid w:val="00273552"/>
    <w:rsid w:val="002D4FCF"/>
    <w:rsid w:val="0036703F"/>
    <w:rsid w:val="00390962"/>
    <w:rsid w:val="00393194"/>
    <w:rsid w:val="003C45EA"/>
    <w:rsid w:val="003E45E6"/>
    <w:rsid w:val="00400FF4"/>
    <w:rsid w:val="004605A4"/>
    <w:rsid w:val="00486333"/>
    <w:rsid w:val="004908C4"/>
    <w:rsid w:val="004D37F5"/>
    <w:rsid w:val="004D50AC"/>
    <w:rsid w:val="004F27FE"/>
    <w:rsid w:val="004F5297"/>
    <w:rsid w:val="00501738"/>
    <w:rsid w:val="005075D3"/>
    <w:rsid w:val="00554702"/>
    <w:rsid w:val="005660B9"/>
    <w:rsid w:val="00575998"/>
    <w:rsid w:val="00577008"/>
    <w:rsid w:val="005B1293"/>
    <w:rsid w:val="005C2ADB"/>
    <w:rsid w:val="006271F3"/>
    <w:rsid w:val="00687BD4"/>
    <w:rsid w:val="006F6C2C"/>
    <w:rsid w:val="007165DA"/>
    <w:rsid w:val="00743852"/>
    <w:rsid w:val="00743AF7"/>
    <w:rsid w:val="00763405"/>
    <w:rsid w:val="0079646A"/>
    <w:rsid w:val="007C3B5D"/>
    <w:rsid w:val="007D5986"/>
    <w:rsid w:val="00893A53"/>
    <w:rsid w:val="009319C5"/>
    <w:rsid w:val="00A471B8"/>
    <w:rsid w:val="00AA5D44"/>
    <w:rsid w:val="00B779B6"/>
    <w:rsid w:val="00BA61D4"/>
    <w:rsid w:val="00C72F26"/>
    <w:rsid w:val="00C77D3A"/>
    <w:rsid w:val="00D1604E"/>
    <w:rsid w:val="00D611E6"/>
    <w:rsid w:val="00DA2C71"/>
    <w:rsid w:val="00DF1F2C"/>
    <w:rsid w:val="00E1275C"/>
    <w:rsid w:val="00E15792"/>
    <w:rsid w:val="00E16B45"/>
    <w:rsid w:val="00E4500D"/>
    <w:rsid w:val="00E9608B"/>
    <w:rsid w:val="00EC2D6E"/>
    <w:rsid w:val="00EC52D7"/>
    <w:rsid w:val="00F2263A"/>
    <w:rsid w:val="00F54AFB"/>
    <w:rsid w:val="00FB4578"/>
    <w:rsid w:val="00FC59AE"/>
    <w:rsid w:val="00FE6C79"/>
    <w:rsid w:val="00FE7E0B"/>
    <w:rsid w:val="00FF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03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703F"/>
    <w:pPr>
      <w:keepNext/>
      <w:spacing w:before="240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36703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6703F"/>
    <w:pPr>
      <w:keepNext/>
      <w:outlineLvl w:val="2"/>
    </w:pPr>
    <w:rPr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6703F"/>
    <w:pPr>
      <w:keepNext/>
      <w:jc w:val="center"/>
      <w:outlineLvl w:val="3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E7E0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FE7E0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FE7E0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FE7E0B"/>
    <w:rPr>
      <w:rFonts w:ascii="Calibri" w:hAnsi="Calibri" w:cs="Calibri"/>
      <w:b/>
      <w:bCs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semiHidden/>
    <w:rsid w:val="0036703F"/>
    <w:pPr>
      <w:tabs>
        <w:tab w:val="right" w:pos="284"/>
        <w:tab w:val="left" w:pos="408"/>
      </w:tabs>
      <w:ind w:left="408" w:hanging="408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E7E0B"/>
    <w:rPr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rsid w:val="0036703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7E0B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36703F"/>
  </w:style>
  <w:style w:type="paragraph" w:styleId="Title">
    <w:name w:val="Title"/>
    <w:basedOn w:val="Normal"/>
    <w:link w:val="TitleChar"/>
    <w:uiPriority w:val="99"/>
    <w:qFormat/>
    <w:rsid w:val="0036703F"/>
    <w:pPr>
      <w:spacing w:before="240"/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FE7E0B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36703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7E0B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36703F"/>
    <w:pPr>
      <w:ind w:right="4752"/>
    </w:pPr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E7E0B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36703F"/>
    <w:pPr>
      <w:jc w:val="both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E7E0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411</Words>
  <Characters>2469</Characters>
  <Application>Microsoft Office Outlook</Application>
  <DocSecurity>0</DocSecurity>
  <Lines>0</Lines>
  <Paragraphs>0</Paragraphs>
  <ScaleCrop>false</ScaleCrop>
  <Company>UM Wrocławia WSO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sporządzenie aktu pełnomocnictwa do głosowania w wyborach</dc:title>
  <dc:subject>Akt pełnomocnictwa do głosowania w wyborach</dc:subject>
  <dc:creator>Jarosław Bałuka</dc:creator>
  <cp:keywords/>
  <dc:description/>
  <cp:lastModifiedBy>kciecierska</cp:lastModifiedBy>
  <cp:revision>4</cp:revision>
  <cp:lastPrinted>2019-05-10T07:38:00Z</cp:lastPrinted>
  <dcterms:created xsi:type="dcterms:W3CDTF">2019-05-02T07:31:00Z</dcterms:created>
  <dcterms:modified xsi:type="dcterms:W3CDTF">2019-05-10T07:38:00Z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ydział">
    <vt:lpwstr>UM Wrocławia WSO</vt:lpwstr>
  </property>
  <property fmtid="{D5CDD505-2E9C-101B-9397-08002B2CF9AE}" pid="3" name="WersjaSzablonu">
    <vt:lpwstr>PE.2019.02</vt:lpwstr>
  </property>
</Properties>
</file>